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11="http://schemas.microsoft.com/office/drawing/2016/11/main" mc:Ignorable="w14 w15 w16se w16cid w16 w16cex w16sdtdh wp14">
  <w:body>
    <w:tbl>
      <w:tblPr>
        <w:tblpPr w:leftFromText="180" w:rightFromText="180" w:vertAnchor="page" w:horzAnchor="margin" w:tblpY="613"/>
        <w:tblW w:w="153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180"/>
        <w:gridCol w:w="4104"/>
        <w:gridCol w:w="4485"/>
        <w:gridCol w:w="3619"/>
      </w:tblGrid>
      <w:tr w:rsidRPr="00333C3E" w:rsidR="00625CB8" w:rsidTr="595700A6" w14:paraId="36909915" w14:textId="77777777">
        <w:trPr>
          <w:trHeight w:val="3810"/>
        </w:trPr>
        <w:tc>
          <w:tcPr>
            <w:tcW w:w="3180" w:type="dxa"/>
            <w:shd w:val="clear" w:color="auto" w:fill="auto"/>
            <w:tcMar/>
          </w:tcPr>
          <w:p w:rsidRPr="00333C3E" w:rsidR="008841C3" w:rsidP="2756298B" w:rsidRDefault="002F5F9D" w14:paraId="23AEF81B" w14:textId="285AE30C">
            <w:pPr>
              <w:spacing w:after="0" w:line="240" w:lineRule="auto"/>
              <w:jc w:val="center"/>
              <w:rPr>
                <w:rFonts w:ascii="Comic Sans MS" w:hAnsi="Comic Sans MS"/>
                <w:b w:val="1"/>
                <w:bCs w:val="1"/>
                <w:color w:val="DE235C"/>
                <w:sz w:val="20"/>
                <w:szCs w:val="20"/>
              </w:rPr>
            </w:pPr>
            <w:r w:rsidRPr="2756298B" w:rsidR="002F5F9D">
              <w:rPr>
                <w:rFonts w:ascii="Comic Sans MS" w:hAnsi="Comic Sans MS"/>
                <w:b w:val="1"/>
                <w:bCs w:val="1"/>
                <w:color w:val="DE235C"/>
                <w:sz w:val="20"/>
                <w:szCs w:val="20"/>
              </w:rPr>
              <w:t>Maths</w:t>
            </w:r>
          </w:p>
          <w:p w:rsidR="2756298B" w:rsidP="2756298B" w:rsidRDefault="2756298B" w14:paraId="4D4CA31C" w14:textId="1E79DE13">
            <w:pPr>
              <w:pStyle w:val="Normal"/>
              <w:spacing w:after="0" w:line="240" w:lineRule="auto"/>
              <w:jc w:val="center"/>
              <w:rPr>
                <w:rFonts w:ascii="Comic Sans MS" w:hAnsi="Comic Sans MS"/>
                <w:b w:val="1"/>
                <w:bCs w:val="1"/>
                <w:color w:val="DE235C"/>
                <w:sz w:val="20"/>
                <w:szCs w:val="20"/>
              </w:rPr>
            </w:pPr>
          </w:p>
          <w:p w:rsidRPr="00756AA9" w:rsidR="00D26063" w:rsidP="00895C76" w:rsidRDefault="00D26063" w14:paraId="435C17F8" w14:textId="4CBE997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11270461" w:rsidR="08DDAFAC">
              <w:rPr>
                <w:rFonts w:ascii="Comic Sans MS" w:hAnsi="Comic Sans MS"/>
                <w:color w:val="auto"/>
                <w:sz w:val="20"/>
                <w:szCs w:val="20"/>
              </w:rPr>
              <w:t xml:space="preserve">Multiplication and </w:t>
            </w:r>
            <w:r w:rsidRPr="11270461" w:rsidR="4A617AEA">
              <w:rPr>
                <w:rFonts w:ascii="Comic Sans MS" w:hAnsi="Comic Sans MS"/>
                <w:color w:val="auto"/>
                <w:sz w:val="20"/>
                <w:szCs w:val="20"/>
              </w:rPr>
              <w:t>d</w:t>
            </w:r>
            <w:r w:rsidRPr="11270461" w:rsidR="08DDAFAC">
              <w:rPr>
                <w:rFonts w:ascii="Comic Sans MS" w:hAnsi="Comic Sans MS"/>
                <w:color w:val="auto"/>
                <w:sz w:val="20"/>
                <w:szCs w:val="20"/>
              </w:rPr>
              <w:t>ivision</w:t>
            </w:r>
          </w:p>
          <w:p w:rsidR="5C181449" w:rsidP="0382A131" w:rsidRDefault="5C181449" w14:paraId="4495B13E" w14:textId="44C65C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Comic Sans MS" w:hAnsi="Comic Sans MS"/>
                <w:color w:val="1C1C1C"/>
                <w:sz w:val="20"/>
                <w:szCs w:val="20"/>
              </w:rPr>
            </w:pPr>
            <w:r w:rsidRPr="11270461" w:rsidR="5043DF2C">
              <w:rPr>
                <w:rFonts w:ascii="Comic Sans MS" w:hAnsi="Comic Sans MS"/>
                <w:color w:val="1C1C1C"/>
                <w:sz w:val="20"/>
                <w:szCs w:val="20"/>
              </w:rPr>
              <w:t>Money</w:t>
            </w:r>
          </w:p>
          <w:p w:rsidR="5043DF2C" w:rsidP="11270461" w:rsidRDefault="5043DF2C" w14:paraId="20CDBE83" w14:textId="2E7AB7F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Comic Sans MS" w:hAnsi="Comic Sans MS"/>
                <w:color w:val="1C1C1C"/>
                <w:sz w:val="26"/>
                <w:szCs w:val="26"/>
              </w:rPr>
            </w:pPr>
            <w:r w:rsidRPr="11270461" w:rsidR="5043DF2C">
              <w:rPr>
                <w:rFonts w:ascii="Comic Sans MS" w:hAnsi="Comic Sans MS"/>
                <w:color w:val="1C1C1C"/>
                <w:sz w:val="20"/>
                <w:szCs w:val="20"/>
              </w:rPr>
              <w:t>Fractions</w:t>
            </w:r>
          </w:p>
          <w:p w:rsidR="5043DF2C" w:rsidP="11270461" w:rsidRDefault="5043DF2C" w14:paraId="091973F6" w14:textId="5628AF2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Comic Sans MS" w:hAnsi="Comic Sans MS"/>
                <w:color w:val="1C1C1C"/>
                <w:sz w:val="26"/>
                <w:szCs w:val="26"/>
              </w:rPr>
            </w:pPr>
            <w:r w:rsidRPr="11270461" w:rsidR="5043DF2C">
              <w:rPr>
                <w:rFonts w:ascii="Comic Sans MS" w:hAnsi="Comic Sans MS"/>
                <w:color w:val="1C1C1C"/>
                <w:sz w:val="20"/>
                <w:szCs w:val="20"/>
              </w:rPr>
              <w:t>Shape</w:t>
            </w:r>
          </w:p>
          <w:p w:rsidR="5043DF2C" w:rsidP="11270461" w:rsidRDefault="5043DF2C" w14:paraId="43CE22DB" w14:textId="37A2D76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Comic Sans MS" w:hAnsi="Comic Sans MS"/>
                <w:color w:val="1C1C1C"/>
                <w:sz w:val="26"/>
                <w:szCs w:val="26"/>
              </w:rPr>
            </w:pPr>
            <w:r w:rsidRPr="11270461" w:rsidR="5043DF2C">
              <w:rPr>
                <w:rFonts w:ascii="Comic Sans MS" w:hAnsi="Comic Sans MS"/>
                <w:color w:val="1C1C1C"/>
                <w:sz w:val="20"/>
                <w:szCs w:val="20"/>
              </w:rPr>
              <w:t>Position and direction</w:t>
            </w:r>
          </w:p>
          <w:p w:rsidRPr="00333C3E" w:rsidR="0053683A" w:rsidP="00895C76" w:rsidRDefault="0053683A" w14:paraId="7D872ABC" w14:textId="77777777">
            <w:pPr>
              <w:spacing w:after="0" w:line="240" w:lineRule="auto"/>
              <w:rPr>
                <w:rFonts w:ascii="Comic Sans MS" w:hAnsi="Comic Sans MS"/>
                <w:b w:val="1"/>
                <w:bCs w:val="1"/>
                <w:color w:val="auto"/>
                <w:sz w:val="20"/>
                <w:szCs w:val="20"/>
              </w:rPr>
            </w:pPr>
          </w:p>
          <w:p w:rsidRPr="00895C76" w:rsidR="00CC2216" w:rsidP="00895C76" w:rsidRDefault="0053683A" w14:paraId="468E7B2A" w14:textId="0F6BFB18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DE235C"/>
                <w:sz w:val="20"/>
                <w:szCs w:val="20"/>
              </w:rPr>
            </w:pPr>
            <w:r w:rsidRPr="7BF65E5E" w:rsidR="0053683A">
              <w:rPr>
                <w:rFonts w:ascii="Comic Sans MS" w:hAnsi="Comic Sans MS"/>
                <w:b w:val="1"/>
                <w:bCs w:val="1"/>
                <w:color w:val="DE235C"/>
                <w:sz w:val="20"/>
                <w:szCs w:val="20"/>
              </w:rPr>
              <w:t>Things to Practice</w:t>
            </w:r>
          </w:p>
          <w:p w:rsidR="7BF65E5E" w:rsidP="7BF65E5E" w:rsidRDefault="7BF65E5E" w14:paraId="73AB34B6" w14:textId="10ECACE4">
            <w:pPr>
              <w:pStyle w:val="Normal"/>
              <w:spacing w:after="0" w:line="240" w:lineRule="auto"/>
              <w:jc w:val="center"/>
              <w:rPr>
                <w:rFonts w:ascii="Comic Sans MS" w:hAnsi="Comic Sans MS"/>
                <w:b w:val="1"/>
                <w:bCs w:val="1"/>
                <w:color w:val="DE235C"/>
                <w:sz w:val="20"/>
                <w:szCs w:val="20"/>
              </w:rPr>
            </w:pPr>
          </w:p>
          <w:p w:rsidRPr="00756AA9" w:rsidR="0053683A" w:rsidP="00895C76" w:rsidRDefault="0053683A" w14:paraId="78D69129" w14:textId="42F424C6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18" w:hanging="284"/>
              <w:jc w:val="left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382A131" w:rsidR="0053683A">
              <w:rPr>
                <w:rFonts w:ascii="Comic Sans MS" w:hAnsi="Comic Sans MS"/>
                <w:color w:val="auto"/>
                <w:sz w:val="20"/>
                <w:szCs w:val="20"/>
              </w:rPr>
              <w:t xml:space="preserve">Times Tables </w:t>
            </w:r>
            <w:r w:rsidRPr="0382A131" w:rsidR="00D7595A">
              <w:rPr>
                <w:rFonts w:ascii="Comic Sans MS" w:hAnsi="Comic Sans MS"/>
                <w:color w:val="auto"/>
                <w:sz w:val="20"/>
                <w:szCs w:val="20"/>
              </w:rPr>
              <w:t>up to 12x12</w:t>
            </w:r>
          </w:p>
          <w:p w:rsidRPr="00756AA9" w:rsidR="0053683A" w:rsidP="0382A131" w:rsidRDefault="0053683A" w14:paraId="369098F5" w14:textId="5A613772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18" w:hanging="284"/>
              <w:jc w:val="left"/>
              <w:rPr>
                <w:rFonts w:ascii="Comic Sans MS" w:hAnsi="Comic Sans MS"/>
                <w:color w:val="1C1C1C"/>
                <w:sz w:val="24"/>
                <w:szCs w:val="24"/>
              </w:rPr>
            </w:pPr>
            <w:r w:rsidRPr="0382A131" w:rsidR="05E450EF">
              <w:rPr>
                <w:rFonts w:ascii="Comic Sans MS" w:hAnsi="Comic Sans MS"/>
                <w:color w:val="auto"/>
                <w:sz w:val="20"/>
                <w:szCs w:val="20"/>
              </w:rPr>
              <w:t>Consolidation activities at home to recap our maths learning from school.</w:t>
            </w:r>
          </w:p>
        </w:tc>
        <w:tc>
          <w:tcPr>
            <w:tcW w:w="4104" w:type="dxa"/>
            <w:tcBorders>
              <w:bottom w:val="single" w:color="auto" w:sz="4" w:space="0"/>
            </w:tcBorders>
            <w:shd w:val="clear" w:color="auto" w:fill="auto"/>
            <w:tcMar/>
          </w:tcPr>
          <w:p w:rsidRPr="00333C3E" w:rsidR="00F35966" w:rsidP="595700A6" w:rsidRDefault="00F35966" w14:paraId="34D75431" w14:textId="4A18BF94">
            <w:pPr>
              <w:spacing w:before="120" w:after="0" w:line="240" w:lineRule="auto"/>
              <w:jc w:val="center"/>
              <w:rPr>
                <w:rFonts w:ascii="Comic Sans MS" w:hAnsi="Comic Sans MS" w:eastAsia="Comic Sans MS" w:cs="Comic Sans MS"/>
                <w:b w:val="1"/>
                <w:bCs w:val="1"/>
                <w:color w:val="95C238"/>
                <w:sz w:val="18"/>
                <w:szCs w:val="18"/>
              </w:rPr>
            </w:pPr>
            <w:r w:rsidRPr="595700A6" w:rsidR="00F35966">
              <w:rPr>
                <w:rFonts w:ascii="Comic Sans MS" w:hAnsi="Comic Sans MS" w:eastAsia="Comic Sans MS" w:cs="Comic Sans MS"/>
                <w:b w:val="1"/>
                <w:bCs w:val="1"/>
                <w:color w:val="95C238"/>
                <w:sz w:val="18"/>
                <w:szCs w:val="18"/>
              </w:rPr>
              <w:t>English</w:t>
            </w:r>
            <w:r w:rsidRPr="595700A6" w:rsidR="2CB76BB8">
              <w:rPr>
                <w:rFonts w:ascii="Comic Sans MS" w:hAnsi="Comic Sans MS" w:eastAsia="Comic Sans MS" w:cs="Comic Sans MS"/>
                <w:b w:val="1"/>
                <w:bCs w:val="1"/>
                <w:color w:val="95C238"/>
                <w:sz w:val="18"/>
                <w:szCs w:val="18"/>
              </w:rPr>
              <w:t xml:space="preserve"> Reading</w:t>
            </w:r>
          </w:p>
          <w:p w:rsidR="2756298B" w:rsidP="595700A6" w:rsidRDefault="2756298B" w14:paraId="33979BE9" w14:textId="3C026CBE">
            <w:pPr>
              <w:pStyle w:val="Normal"/>
              <w:rPr>
                <w:rFonts w:ascii="Comic Sans MS" w:hAnsi="Comic Sans MS" w:eastAsia="Comic Sans MS" w:cs="Comic Sans MS"/>
                <w:noProof w:val="0"/>
                <w:sz w:val="16"/>
                <w:szCs w:val="16"/>
                <w:lang w:val="en-GB"/>
              </w:rPr>
            </w:pPr>
            <w:r w:rsidRPr="595700A6" w:rsidR="4AF402E4">
              <w:rPr>
                <w:rFonts w:ascii="Comic Sans MS" w:hAnsi="Comic Sans MS" w:eastAsia="Comic Sans MS" w:cs="Comic Sans MS"/>
                <w:noProof w:val="0"/>
                <w:sz w:val="16"/>
                <w:szCs w:val="16"/>
                <w:lang w:val="en-GB"/>
              </w:rPr>
              <w:t>Reading VIPERS scheme based around the books:</w:t>
            </w:r>
          </w:p>
          <w:p w:rsidR="6D23A096" w:rsidP="595700A6" w:rsidRDefault="6D23A096" w14:paraId="1C40E959" w14:textId="2603238E">
            <w:pPr>
              <w:pStyle w:val="Normal"/>
              <w:tabs>
                <w:tab w:val="left" w:leader="none" w:pos="4365"/>
                <w:tab w:val="left" w:leader="none" w:pos="9255"/>
              </w:tabs>
              <w:rPr>
                <w:rFonts w:ascii="Comic Sans MS" w:hAnsi="Comic Sans MS" w:eastAsia="Comic Sans MS" w:cs="Comic Sans MS"/>
                <w:noProof w:val="0"/>
                <w:sz w:val="14"/>
                <w:szCs w:val="14"/>
                <w:lang w:val="en-GB"/>
              </w:rPr>
            </w:pPr>
            <w:r w:rsidRPr="595700A6" w:rsidR="6D23A096">
              <w:rPr>
                <w:rFonts w:ascii="Comic Sans MS" w:hAnsi="Comic Sans MS" w:eastAsia="Comic Sans MS" w:cs="Comic Sans MS"/>
                <w:noProof w:val="0"/>
                <w:sz w:val="16"/>
                <w:szCs w:val="16"/>
                <w:lang w:val="en-GB"/>
              </w:rPr>
              <w:t xml:space="preserve">The Explorer by </w:t>
            </w:r>
            <w:r w:rsidRPr="595700A6" w:rsidR="6D23A096">
              <w:rPr>
                <w:rFonts w:ascii="Comic Sans MS" w:hAnsi="Comic Sans MS" w:eastAsia="Comic Sans MS" w:cs="Comic Sans MS"/>
                <w:noProof w:val="0"/>
                <w:sz w:val="16"/>
                <w:szCs w:val="16"/>
                <w:lang w:val="en-GB"/>
              </w:rPr>
              <w:t>Katherine Rundell</w:t>
            </w:r>
          </w:p>
          <w:p w:rsidR="3B04A6EE" w:rsidP="595700A6" w:rsidRDefault="3B04A6EE" w14:paraId="278F4416" w14:textId="6FCFC28C">
            <w:pPr>
              <w:pStyle w:val="Normal"/>
              <w:tabs>
                <w:tab w:val="left" w:leader="none" w:pos="4365"/>
                <w:tab w:val="left" w:leader="none" w:pos="9255"/>
              </w:tabs>
              <w:rPr>
                <w:rFonts w:ascii="Comic Sans MS" w:hAnsi="Comic Sans MS" w:eastAsia="Comic Sans MS" w:cs="Comic Sans MS"/>
                <w:noProof w:val="0"/>
                <w:sz w:val="14"/>
                <w:szCs w:val="14"/>
                <w:lang w:val="en-GB"/>
              </w:rPr>
            </w:pPr>
            <w:r w:rsidRPr="595700A6" w:rsidR="3B04A6EE">
              <w:rPr>
                <w:rFonts w:ascii="Comic Sans MS" w:hAnsi="Comic Sans MS" w:eastAsia="Comic Sans MS" w:cs="Comic Sans MS"/>
                <w:noProof w:val="0"/>
                <w:sz w:val="16"/>
                <w:szCs w:val="16"/>
                <w:lang w:val="en-GB"/>
              </w:rPr>
              <w:t xml:space="preserve">Who Let </w:t>
            </w:r>
            <w:r w:rsidRPr="595700A6" w:rsidR="3B04A6EE">
              <w:rPr>
                <w:rFonts w:ascii="Comic Sans MS" w:hAnsi="Comic Sans MS" w:eastAsia="Comic Sans MS" w:cs="Comic Sans MS"/>
                <w:noProof w:val="0"/>
                <w:sz w:val="16"/>
                <w:szCs w:val="16"/>
                <w:lang w:val="en-GB"/>
              </w:rPr>
              <w:t>The</w:t>
            </w:r>
            <w:r w:rsidRPr="595700A6" w:rsidR="3B04A6EE">
              <w:rPr>
                <w:rFonts w:ascii="Comic Sans MS" w:hAnsi="Comic Sans MS" w:eastAsia="Comic Sans MS" w:cs="Comic Sans MS"/>
                <w:noProof w:val="0"/>
                <w:sz w:val="16"/>
                <w:szCs w:val="16"/>
                <w:lang w:val="en-GB"/>
              </w:rPr>
              <w:t xml:space="preserve"> Gods Out? By Maz Evans</w:t>
            </w:r>
          </w:p>
          <w:p w:rsidR="2C0576AB" w:rsidP="595700A6" w:rsidRDefault="2C0576AB" w14:paraId="16D6DE36" w14:textId="41BCF21C">
            <w:pPr>
              <w:pStyle w:val="Normal"/>
              <w:tabs>
                <w:tab w:val="left" w:leader="none" w:pos="4365"/>
                <w:tab w:val="left" w:leader="none" w:pos="9255"/>
              </w:tabs>
              <w:spacing w:after="0" w:line="240" w:lineRule="auto"/>
              <w:jc w:val="left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6"/>
                <w:szCs w:val="16"/>
                <w:u w:val="none"/>
                <w:lang w:val="en-GB"/>
              </w:rPr>
            </w:pPr>
            <w:r w:rsidRPr="595700A6" w:rsidR="2C0576AB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6"/>
                <w:szCs w:val="16"/>
                <w:u w:val="none"/>
                <w:lang w:val="en-GB"/>
              </w:rPr>
              <w:t>Earthquakes and Tsunamis – Non-fiction</w:t>
            </w:r>
          </w:p>
          <w:p w:rsidRPr="00AA6A0B" w:rsidR="00AA6A0B" w:rsidP="595700A6" w:rsidRDefault="00AA6A0B" w14:paraId="0C502F00" w14:textId="0CF6ADE2">
            <w:pPr>
              <w:spacing w:before="120" w:after="0" w:line="240" w:lineRule="auto"/>
              <w:ind/>
              <w:jc w:val="center"/>
              <w:rPr>
                <w:rFonts w:ascii="Comic Sans MS" w:hAnsi="Comic Sans MS" w:eastAsia="Comic Sans MS" w:cs="Comic Sans MS"/>
                <w:b w:val="1"/>
                <w:bCs w:val="1"/>
                <w:color w:val="95C238"/>
                <w:sz w:val="18"/>
                <w:szCs w:val="18"/>
              </w:rPr>
            </w:pPr>
            <w:r w:rsidRPr="595700A6" w:rsidR="26D50776">
              <w:rPr>
                <w:rFonts w:ascii="Comic Sans MS" w:hAnsi="Comic Sans MS" w:eastAsia="Comic Sans MS" w:cs="Comic Sans MS"/>
                <w:b w:val="1"/>
                <w:bCs w:val="1"/>
                <w:color w:val="95C238"/>
                <w:sz w:val="18"/>
                <w:szCs w:val="18"/>
              </w:rPr>
              <w:t>English Writing</w:t>
            </w:r>
          </w:p>
          <w:p w:rsidRPr="00AA6A0B" w:rsidR="00AA6A0B" w:rsidP="595700A6" w:rsidRDefault="00AA6A0B" w14:paraId="1D7BF49E" w14:textId="229FD767">
            <w:pPr>
              <w:pStyle w:val="Normal"/>
              <w:spacing w:before="120" w:beforeAutospacing="off" w:after="0" w:afterAutospacing="off" w:line="240" w:lineRule="auto"/>
              <w:ind w:left="0" w:right="0"/>
              <w:jc w:val="left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6"/>
                <w:szCs w:val="16"/>
                <w:u w:val="none"/>
                <w:lang w:val="en-GB"/>
              </w:rPr>
            </w:pPr>
            <w:r w:rsidRPr="595700A6" w:rsidR="26D50776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6"/>
                <w:szCs w:val="16"/>
                <w:u w:val="none"/>
                <w:lang w:val="en-GB"/>
              </w:rPr>
              <w:t>We will be writing the following genres</w:t>
            </w:r>
            <w:r w:rsidRPr="595700A6" w:rsidR="2E4BD774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6"/>
                <w:szCs w:val="16"/>
                <w:u w:val="none"/>
                <w:lang w:val="en-GB"/>
              </w:rPr>
              <w:t xml:space="preserve"> based on the following books</w:t>
            </w:r>
            <w:r w:rsidRPr="595700A6" w:rsidR="785C4D99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6"/>
                <w:szCs w:val="16"/>
                <w:u w:val="none"/>
                <w:lang w:val="en-GB"/>
              </w:rPr>
              <w:t>, which are all based on the scheme ‘The Write Stuff’ by Jane Considine’</w:t>
            </w:r>
            <w:r w:rsidRPr="595700A6" w:rsidR="26D50776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6"/>
                <w:szCs w:val="16"/>
                <w:u w:val="none"/>
                <w:lang w:val="en-GB"/>
              </w:rPr>
              <w:t>:</w:t>
            </w:r>
          </w:p>
          <w:p w:rsidRPr="00AA6A0B" w:rsidR="00AA6A0B" w:rsidP="595700A6" w:rsidRDefault="00AA6A0B" w14:paraId="6C8E2AE6" w14:textId="6A60A47F">
            <w:pPr>
              <w:pStyle w:val="Normal"/>
              <w:rPr>
                <w:rFonts w:ascii="Comic Sans MS" w:hAnsi="Comic Sans MS" w:eastAsia="Comic Sans MS" w:cs="Comic Sans MS"/>
                <w:noProof w:val="0"/>
                <w:sz w:val="16"/>
                <w:szCs w:val="16"/>
                <w:lang w:val="en-GB"/>
              </w:rPr>
            </w:pPr>
            <w:r w:rsidRPr="595700A6" w:rsidR="64D630B4">
              <w:rPr>
                <w:rFonts w:ascii="Comic Sans MS" w:hAnsi="Comic Sans MS" w:eastAsia="Comic Sans MS" w:cs="Comic Sans MS"/>
                <w:noProof w:val="0"/>
                <w:sz w:val="16"/>
                <w:szCs w:val="16"/>
                <w:lang w:val="en-GB"/>
              </w:rPr>
              <w:t>‘Should we feed animals at national parks? By Chris Turnham - Non-fiction</w:t>
            </w:r>
          </w:p>
          <w:p w:rsidRPr="00AA6A0B" w:rsidR="00AA6A0B" w:rsidP="595700A6" w:rsidRDefault="00AA6A0B" w14:paraId="7D56678A" w14:textId="50DBE399">
            <w:pPr>
              <w:pStyle w:val="Normal"/>
              <w:tabs>
                <w:tab w:val="left" w:leader="none" w:pos="4365"/>
                <w:tab w:val="left" w:leader="none" w:pos="9255"/>
              </w:tabs>
              <w:rPr>
                <w:rFonts w:ascii="Comic Sans MS" w:hAnsi="Comic Sans MS" w:eastAsia="Comic Sans MS" w:cs="Comic Sans MS"/>
                <w:noProof w:val="0"/>
                <w:sz w:val="14"/>
                <w:szCs w:val="14"/>
                <w:lang w:val="en-GB"/>
              </w:rPr>
            </w:pPr>
            <w:r w:rsidRPr="595700A6" w:rsidR="64D630B4">
              <w:rPr>
                <w:rFonts w:ascii="Comic Sans MS" w:hAnsi="Comic Sans MS" w:eastAsia="Comic Sans MS" w:cs="Comic Sans MS"/>
                <w:noProof w:val="0"/>
                <w:sz w:val="16"/>
                <w:szCs w:val="16"/>
                <w:lang w:val="en-GB"/>
              </w:rPr>
              <w:t>The Explorer by Katherine Rundell</w:t>
            </w:r>
          </w:p>
          <w:p w:rsidRPr="00AA6A0B" w:rsidR="00AA6A0B" w:rsidP="595700A6" w:rsidRDefault="00AA6A0B" w14:paraId="369098FA" w14:textId="10CCBD65">
            <w:pPr>
              <w:pStyle w:val="Normal"/>
              <w:tabs>
                <w:tab w:val="left" w:leader="none" w:pos="4365"/>
                <w:tab w:val="left" w:leader="none" w:pos="9255"/>
              </w:tabs>
              <w:spacing w:line="259" w:lineRule="auto"/>
              <w:ind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4"/>
                <w:szCs w:val="14"/>
                <w:lang w:val="en-GB"/>
              </w:rPr>
            </w:pPr>
            <w:r w:rsidRPr="595700A6" w:rsidR="69929497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6"/>
                <w:szCs w:val="16"/>
                <w:lang w:val="en-GB"/>
              </w:rPr>
              <w:t xml:space="preserve">The fantastic flying books of Mr Morris </w:t>
            </w:r>
            <w:r w:rsidRPr="595700A6" w:rsidR="69929497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6"/>
                <w:szCs w:val="16"/>
                <w:lang w:val="en-GB"/>
              </w:rPr>
              <w:t>Lessmore</w:t>
            </w:r>
            <w:r w:rsidRPr="595700A6" w:rsidR="69929497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6"/>
                <w:szCs w:val="16"/>
                <w:lang w:val="en-GB"/>
              </w:rPr>
              <w:t xml:space="preserve"> by </w:t>
            </w:r>
            <w:r w:rsidRPr="595700A6" w:rsidR="69929497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6"/>
                <w:szCs w:val="16"/>
                <w:lang w:val="en-GB"/>
              </w:rPr>
              <w:t>Moonbot</w:t>
            </w:r>
            <w:r w:rsidRPr="595700A6" w:rsidR="69929497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6"/>
                <w:szCs w:val="16"/>
                <w:lang w:val="en-GB"/>
              </w:rPr>
              <w:t xml:space="preserve"> Studios</w:t>
            </w:r>
          </w:p>
        </w:tc>
        <w:tc>
          <w:tcPr>
            <w:tcW w:w="4485" w:type="dxa"/>
            <w:tcBorders>
              <w:bottom w:val="single" w:color="auto" w:sz="4" w:space="0"/>
            </w:tcBorders>
            <w:shd w:val="clear" w:color="auto" w:fill="auto"/>
            <w:tcMar/>
          </w:tcPr>
          <w:p w:rsidR="2756298B" w:rsidP="0382A131" w:rsidRDefault="2756298B" w14:paraId="16FCF6B0" w14:textId="41B40CED">
            <w:pPr>
              <w:spacing w:before="120" w:after="0" w:line="240" w:lineRule="auto"/>
              <w:jc w:val="center"/>
              <w:rPr>
                <w:rFonts w:ascii="Comic Sans MS" w:hAnsi="Comic Sans MS"/>
                <w:b w:val="1"/>
                <w:bCs w:val="1"/>
                <w:color w:val="F4CB4C"/>
                <w:sz w:val="20"/>
                <w:szCs w:val="20"/>
              </w:rPr>
            </w:pPr>
            <w:r w:rsidRPr="0382A131" w:rsidR="002F5F9D">
              <w:rPr>
                <w:rFonts w:ascii="Comic Sans MS" w:hAnsi="Comic Sans MS"/>
                <w:b w:val="1"/>
                <w:bCs w:val="1"/>
                <w:color w:val="F4CB4C"/>
                <w:sz w:val="20"/>
                <w:szCs w:val="20"/>
              </w:rPr>
              <w:t>Art</w:t>
            </w:r>
            <w:r w:rsidRPr="0382A131" w:rsidR="008C6DC7">
              <w:rPr>
                <w:rFonts w:ascii="Comic Sans MS" w:hAnsi="Comic Sans MS"/>
                <w:b w:val="1"/>
                <w:bCs w:val="1"/>
                <w:color w:val="F4CB4C"/>
                <w:sz w:val="20"/>
                <w:szCs w:val="20"/>
              </w:rPr>
              <w:t xml:space="preserve"> and </w:t>
            </w:r>
            <w:r w:rsidRPr="0382A131" w:rsidR="00763D78">
              <w:rPr>
                <w:rFonts w:ascii="Comic Sans MS" w:hAnsi="Comic Sans MS"/>
                <w:b w:val="1"/>
                <w:bCs w:val="1"/>
                <w:color w:val="F4CB4C"/>
                <w:sz w:val="20"/>
                <w:szCs w:val="20"/>
              </w:rPr>
              <w:t>DT</w:t>
            </w:r>
          </w:p>
          <w:p w:rsidRPr="00333C3E" w:rsidR="00C95B6A" w:rsidP="11270461" w:rsidRDefault="008C6DC7" w14:paraId="6337BFBC" w14:textId="04D2B277">
            <w:pPr>
              <w:pStyle w:val="paragraph"/>
              <w:spacing w:before="0" w:beforeAutospacing="off" w:after="0" w:afterAutospacing="off"/>
              <w:jc w:val="center"/>
              <w:textAlignment w:val="baseline"/>
              <w:rPr>
                <w:rFonts w:ascii="Comic Sans MS" w:hAnsi="Comic Sans MS" w:cs="Segoe UI"/>
                <w:sz w:val="20"/>
                <w:szCs w:val="20"/>
              </w:rPr>
            </w:pPr>
            <w:r w:rsidRPr="11270461" w:rsidR="008C6DC7">
              <w:rPr>
                <w:rFonts w:ascii="Comic Sans MS" w:hAnsi="Comic Sans MS" w:cs="Segoe UI"/>
                <w:sz w:val="20"/>
                <w:szCs w:val="20"/>
              </w:rPr>
              <w:t>Our Art and DT s</w:t>
            </w:r>
            <w:r w:rsidRPr="11270461" w:rsidR="39765F66">
              <w:rPr>
                <w:rFonts w:ascii="Comic Sans MS" w:hAnsi="Comic Sans MS" w:cs="Segoe UI"/>
                <w:sz w:val="20"/>
                <w:szCs w:val="20"/>
              </w:rPr>
              <w:t>kills</w:t>
            </w:r>
            <w:r w:rsidRPr="11270461" w:rsidR="008C6DC7">
              <w:rPr>
                <w:rFonts w:ascii="Comic Sans MS" w:hAnsi="Comic Sans MS" w:cs="Segoe UI"/>
                <w:sz w:val="20"/>
                <w:szCs w:val="20"/>
              </w:rPr>
              <w:t xml:space="preserve"> this tern include</w:t>
            </w:r>
            <w:r w:rsidRPr="11270461" w:rsidR="005A01FA">
              <w:rPr>
                <w:rFonts w:ascii="Comic Sans MS" w:hAnsi="Comic Sans MS" w:cs="Segoe UI"/>
                <w:sz w:val="20"/>
                <w:szCs w:val="20"/>
              </w:rPr>
              <w:t xml:space="preserve">: </w:t>
            </w:r>
          </w:p>
          <w:p w:rsidR="1F97AF8C" w:rsidP="11270461" w:rsidRDefault="1F97AF8C" w14:paraId="247FE929" w14:textId="6B7B4584">
            <w:pPr>
              <w:pStyle w:val="paragraph"/>
              <w:numPr>
                <w:ilvl w:val="0"/>
                <w:numId w:val="7"/>
              </w:numPr>
              <w:suppressLineNumbers w:val="0"/>
              <w:bidi w:val="0"/>
              <w:spacing w:before="0" w:beforeAutospacing="off" w:after="0" w:afterAutospacing="off" w:line="240" w:lineRule="auto"/>
              <w:ind w:left="315" w:right="0" w:hanging="360"/>
              <w:jc w:val="center"/>
              <w:rPr>
                <w:rFonts w:ascii="Comic Sans MS" w:hAnsi="Comic Sans MS" w:cs="Segoe UI"/>
                <w:color w:val="auto"/>
                <w:sz w:val="24"/>
                <w:szCs w:val="24"/>
              </w:rPr>
            </w:pPr>
            <w:r w:rsidRPr="11270461" w:rsidR="1F97AF8C">
              <w:rPr>
                <w:rFonts w:ascii="Comic Sans MS" w:hAnsi="Comic Sans MS" w:cs="Segoe UI"/>
                <w:sz w:val="20"/>
                <w:szCs w:val="20"/>
              </w:rPr>
              <w:t>DT modelling using scrap materials</w:t>
            </w:r>
          </w:p>
          <w:p w:rsidR="23DBA8B9" w:rsidP="11270461" w:rsidRDefault="23DBA8B9" w14:paraId="32947E3A" w14:textId="3EA71BC7">
            <w:pPr>
              <w:pStyle w:val="paragraph"/>
              <w:numPr>
                <w:ilvl w:val="0"/>
                <w:numId w:val="7"/>
              </w:numPr>
              <w:spacing w:before="0" w:beforeAutospacing="off" w:after="0" w:afterAutospacing="off"/>
              <w:ind w:left="315"/>
              <w:jc w:val="center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 w:rsidRPr="11270461" w:rsidR="1F97AF8C">
              <w:rPr>
                <w:rFonts w:ascii="Comic Sans MS" w:hAnsi="Comic Sans MS" w:cs="Segoe UI"/>
                <w:sz w:val="20"/>
                <w:szCs w:val="20"/>
              </w:rPr>
              <w:t>Abstract art</w:t>
            </w:r>
            <w:r w:rsidRPr="11270461" w:rsidR="23DBA8B9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 (</w:t>
            </w:r>
            <w:r w:rsidRPr="11270461" w:rsidR="23DBA8B9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Drawing, </w:t>
            </w:r>
            <w:r w:rsidRPr="11270461" w:rsidR="641EF8FF">
              <w:rPr>
                <w:rFonts w:ascii="Comic Sans MS" w:hAnsi="Comic Sans MS" w:eastAsia="Comic Sans MS" w:cs="Comic Sans MS"/>
                <w:sz w:val="20"/>
                <w:szCs w:val="20"/>
              </w:rPr>
              <w:t>c</w:t>
            </w:r>
            <w:r w:rsidRPr="11270461" w:rsidR="23DBA8B9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ollage, </w:t>
            </w:r>
            <w:r w:rsidRPr="11270461" w:rsidR="6F4F2A58">
              <w:rPr>
                <w:rFonts w:ascii="Comic Sans MS" w:hAnsi="Comic Sans MS" w:eastAsia="Comic Sans MS" w:cs="Comic Sans MS"/>
                <w:sz w:val="20"/>
                <w:szCs w:val="20"/>
              </w:rPr>
              <w:t>painting</w:t>
            </w:r>
            <w:r w:rsidRPr="11270461" w:rsidR="23DBA8B9">
              <w:rPr>
                <w:rFonts w:ascii="Comic Sans MS" w:hAnsi="Comic Sans MS" w:eastAsia="Comic Sans MS" w:cs="Comic Sans MS"/>
                <w:sz w:val="20"/>
                <w:szCs w:val="20"/>
              </w:rPr>
              <w:t>)</w:t>
            </w:r>
          </w:p>
          <w:p w:rsidR="0382A131" w:rsidP="0382A131" w:rsidRDefault="0382A131" w14:paraId="75283C98" w14:textId="758B1016">
            <w:pPr>
              <w:pStyle w:val="paragraph"/>
              <w:spacing w:before="0" w:beforeAutospacing="off" w:after="0" w:afterAutospacing="off"/>
              <w:ind w:left="0"/>
              <w:rPr>
                <w:rFonts w:ascii="Comic Sans MS" w:hAnsi="Comic Sans MS" w:cs="Segoe UI"/>
                <w:color w:val="auto"/>
                <w:sz w:val="24"/>
                <w:szCs w:val="24"/>
              </w:rPr>
            </w:pPr>
          </w:p>
          <w:p w:rsidRPr="00333C3E" w:rsidR="00970E51" w:rsidP="11270461" w:rsidRDefault="00970E51" w14:paraId="4C8E3C7B" w14:textId="073FB544">
            <w:pPr>
              <w:pStyle w:val="paragraph"/>
              <w:spacing w:before="0" w:beforeAutospacing="off" w:after="0" w:afterAutospacing="off"/>
              <w:ind w:left="0"/>
              <w:textAlignment w:val="baseline"/>
              <w:rPr>
                <w:rFonts w:ascii="Comic Sans MS" w:hAnsi="Comic Sans MS" w:cs="Segoe UI"/>
                <w:color w:val="auto"/>
                <w:sz w:val="24"/>
                <w:szCs w:val="24"/>
              </w:rPr>
            </w:pPr>
          </w:p>
          <w:p w:rsidRPr="00333C3E" w:rsidR="00970E51" w:rsidP="11270461" w:rsidRDefault="00970E51" w14:paraId="002EE6E9" w14:textId="3A67AEE6">
            <w:pPr>
              <w:spacing w:before="120" w:beforeAutospacing="off" w:after="0" w:afterAutospacing="off" w:line="240" w:lineRule="auto"/>
              <w:jc w:val="center"/>
              <w:textAlignment w:val="baseline"/>
              <w:rPr>
                <w:rFonts w:ascii="Comic Sans MS" w:hAnsi="Comic Sans MS"/>
                <w:b w:val="1"/>
                <w:bCs w:val="1"/>
                <w:color w:val="009640"/>
                <w:sz w:val="20"/>
                <w:szCs w:val="20"/>
              </w:rPr>
            </w:pPr>
            <w:r w:rsidRPr="11270461" w:rsidR="5AF5BCA7">
              <w:rPr>
                <w:rFonts w:ascii="Comic Sans MS" w:hAnsi="Comic Sans MS"/>
                <w:b w:val="1"/>
                <w:bCs w:val="1"/>
                <w:color w:val="009640"/>
                <w:sz w:val="20"/>
                <w:szCs w:val="20"/>
              </w:rPr>
              <w:t>Science</w:t>
            </w:r>
          </w:p>
          <w:p w:rsidRPr="00333C3E" w:rsidR="00970E51" w:rsidP="11270461" w:rsidRDefault="00970E51" w14:paraId="48BBC0A5" w14:textId="17444B01">
            <w:pPr>
              <w:pStyle w:val="ListParagraph"/>
              <w:numPr>
                <w:ilvl w:val="0"/>
                <w:numId w:val="8"/>
              </w:numPr>
              <w:suppressLineNumbers w:val="0"/>
              <w:bidi w:val="0"/>
              <w:spacing w:before="0" w:beforeAutospacing="off" w:after="0" w:afterAutospacing="off" w:line="240" w:lineRule="auto"/>
              <w:ind w:left="318" w:right="0" w:hanging="284"/>
              <w:jc w:val="left"/>
              <w:textAlignment w:val="baseline"/>
              <w:rPr>
                <w:rFonts w:ascii="Comic Sans MS" w:hAnsi="Comic Sans MS"/>
                <w:color w:val="1C1C1C"/>
                <w:sz w:val="26"/>
                <w:szCs w:val="26"/>
              </w:rPr>
            </w:pPr>
            <w:r w:rsidRPr="11270461" w:rsidR="5AF5BCA7">
              <w:rPr>
                <w:rFonts w:ascii="Comic Sans MS" w:hAnsi="Comic Sans MS"/>
                <w:color w:val="1C1C1C"/>
                <w:sz w:val="20"/>
                <w:szCs w:val="20"/>
              </w:rPr>
              <w:t xml:space="preserve">Properties of Materials (conductors and insulators, soluble materials, separation through filtering, evaporating or sieving) </w:t>
            </w:r>
          </w:p>
          <w:p w:rsidRPr="00333C3E" w:rsidR="00970E51" w:rsidP="11270461" w:rsidRDefault="00970E51" w14:paraId="36909906" w14:textId="6D001C0A">
            <w:pPr>
              <w:pStyle w:val="ListParagraph"/>
              <w:numPr>
                <w:ilvl w:val="0"/>
                <w:numId w:val="8"/>
              </w:numPr>
              <w:suppressLineNumbers w:val="0"/>
              <w:bidi w:val="0"/>
              <w:spacing w:before="0" w:beforeAutospacing="off" w:after="0" w:afterAutospacing="off" w:line="240" w:lineRule="auto"/>
              <w:ind w:left="318" w:right="0" w:hanging="284"/>
              <w:jc w:val="left"/>
              <w:textAlignment w:val="baseline"/>
              <w:rPr>
                <w:rFonts w:ascii="Comic Sans MS" w:hAnsi="Comic Sans MS"/>
                <w:noProof w:val="0"/>
                <w:color w:val="1C1C1C" w:themeColor="text1" w:themeTint="FF" w:themeShade="FF"/>
                <w:sz w:val="20"/>
                <w:szCs w:val="20"/>
                <w:lang w:val="en-GB"/>
              </w:rPr>
            </w:pPr>
            <w:r w:rsidRPr="11270461" w:rsidR="5AF5BCA7">
              <w:rPr>
                <w:rFonts w:ascii="Comic Sans MS" w:hAnsi="Comic Sans MS"/>
                <w:color w:val="1C1C1C"/>
                <w:sz w:val="20"/>
                <w:szCs w:val="20"/>
              </w:rPr>
              <w:t>Changes of Materials (evaporation, irreversible/reversible changes, chemical reactions, oxidation)</w:t>
            </w:r>
          </w:p>
        </w:tc>
        <w:tc>
          <w:tcPr>
            <w:tcW w:w="3619" w:type="dxa"/>
            <w:shd w:val="clear" w:color="auto" w:fill="auto"/>
            <w:tcMar/>
            <w:vAlign w:val="top"/>
          </w:tcPr>
          <w:p w:rsidRPr="00F35966" w:rsidR="00360BAC" w:rsidP="0382A131" w:rsidRDefault="00360BAC" w14:paraId="67E784C6" w14:textId="77956A4A">
            <w:pPr>
              <w:bidi w:val="0"/>
              <w:spacing w:before="120" w:beforeAutospacing="off" w:after="0" w:afterAutospacing="off" w:line="240" w:lineRule="auto"/>
              <w:ind/>
              <w:jc w:val="center"/>
              <w:rPr>
                <w:rFonts w:ascii="Comic Sans MS" w:hAnsi="Comic Sans MS"/>
                <w:b w:val="1"/>
                <w:bCs w:val="1"/>
                <w:color w:val="47A0D9"/>
                <w:sz w:val="20"/>
                <w:szCs w:val="20"/>
              </w:rPr>
            </w:pPr>
            <w:r w:rsidRPr="0382A131" w:rsidR="00F35966">
              <w:rPr>
                <w:rFonts w:ascii="Comic Sans MS" w:hAnsi="Comic Sans MS"/>
                <w:b w:val="1"/>
                <w:bCs w:val="1"/>
                <w:color w:val="47A0D9"/>
                <w:sz w:val="20"/>
                <w:szCs w:val="20"/>
              </w:rPr>
              <w:t>Computing</w:t>
            </w:r>
          </w:p>
          <w:p w:rsidRPr="00F35966" w:rsidR="00360BAC" w:rsidP="0382A131" w:rsidRDefault="00360BAC" w14:paraId="47049A35" w14:textId="7E08DD44">
            <w:pPr>
              <w:spacing w:before="120" w:beforeAutospacing="off" w:after="0" w:afterAutospacing="off" w:line="240" w:lineRule="auto"/>
              <w:ind/>
              <w:jc w:val="center"/>
              <w:rPr>
                <w:rFonts w:ascii="Comic Sans MS" w:hAnsi="Comic Sans MS"/>
                <w:b w:val="1"/>
                <w:bCs w:val="1"/>
                <w:color w:val="47A0D9"/>
                <w:sz w:val="20"/>
                <w:szCs w:val="20"/>
              </w:rPr>
            </w:pPr>
            <w:r w:rsidRPr="11270461" w:rsidR="0767A307">
              <w:rPr>
                <w:rStyle w:val="eop"/>
                <w:rFonts w:ascii="Comic Sans MS" w:hAnsi="Comic Sans MS" w:cs="Calibri"/>
                <w:color w:val="000000" w:themeColor="text1" w:themeTint="FF" w:themeShade="FF"/>
                <w:sz w:val="20"/>
                <w:szCs w:val="20"/>
              </w:rPr>
              <w:t>Scratch Coding</w:t>
            </w:r>
          </w:p>
          <w:p w:rsidRPr="00F35966" w:rsidR="00360BAC" w:rsidP="11270461" w:rsidRDefault="00360BAC" w14:paraId="4C47600D" w14:textId="5D1C60E2">
            <w:pPr>
              <w:pStyle w:val="Normal"/>
              <w:suppressLineNumbers w:val="0"/>
              <w:bidi w:val="0"/>
              <w:spacing w:before="120" w:beforeAutospacing="off" w:after="0" w:afterAutospacing="off" w:line="240" w:lineRule="auto"/>
              <w:ind w:left="0" w:right="0"/>
              <w:jc w:val="center"/>
              <w:rPr>
                <w:rStyle w:val="eop"/>
                <w:rFonts w:ascii="Comic Sans MS" w:hAnsi="Comic Sans MS" w:cs="Calibri"/>
                <w:color w:val="000000" w:themeColor="text1" w:themeTint="FF" w:themeShade="FF"/>
                <w:sz w:val="20"/>
                <w:szCs w:val="20"/>
              </w:rPr>
            </w:pPr>
            <w:r w:rsidRPr="11270461" w:rsidR="5C9E29A8">
              <w:rPr>
                <w:rStyle w:val="eop"/>
                <w:rFonts w:ascii="Comic Sans MS" w:hAnsi="Comic Sans MS" w:cs="Calibri"/>
                <w:color w:val="000000" w:themeColor="text1" w:themeTint="FF" w:themeShade="FF"/>
                <w:sz w:val="20"/>
                <w:szCs w:val="20"/>
              </w:rPr>
              <w:t xml:space="preserve">We will be </w:t>
            </w:r>
            <w:r w:rsidRPr="11270461" w:rsidR="31460CB0">
              <w:rPr>
                <w:rStyle w:val="eop"/>
                <w:rFonts w:ascii="Comic Sans MS" w:hAnsi="Comic Sans MS" w:cs="Calibri"/>
                <w:color w:val="000000" w:themeColor="text1" w:themeTint="FF" w:themeShade="FF"/>
                <w:sz w:val="20"/>
                <w:szCs w:val="20"/>
              </w:rPr>
              <w:t>learning how to use code to create rep</w:t>
            </w:r>
            <w:r w:rsidRPr="11270461" w:rsidR="1CE179EF">
              <w:rPr>
                <w:rStyle w:val="eop"/>
                <w:rFonts w:ascii="Comic Sans MS" w:hAnsi="Comic Sans MS" w:cs="Calibri"/>
                <w:color w:val="000000" w:themeColor="text1" w:themeTint="FF" w:themeShade="FF"/>
                <w:sz w:val="20"/>
                <w:szCs w:val="20"/>
              </w:rPr>
              <w:t>e</w:t>
            </w:r>
            <w:r w:rsidRPr="11270461" w:rsidR="31460CB0">
              <w:rPr>
                <w:rStyle w:val="eop"/>
                <w:rFonts w:ascii="Comic Sans MS" w:hAnsi="Comic Sans MS" w:cs="Calibri"/>
                <w:color w:val="000000" w:themeColor="text1" w:themeTint="FF" w:themeShade="FF"/>
                <w:sz w:val="20"/>
                <w:szCs w:val="20"/>
              </w:rPr>
              <w:t>ti</w:t>
            </w:r>
            <w:r w:rsidRPr="11270461" w:rsidR="49BB3193">
              <w:rPr>
                <w:rStyle w:val="eop"/>
                <w:rFonts w:ascii="Comic Sans MS" w:hAnsi="Comic Sans MS" w:cs="Calibri"/>
                <w:color w:val="000000" w:themeColor="text1" w:themeTint="FF" w:themeShade="FF"/>
                <w:sz w:val="20"/>
                <w:szCs w:val="20"/>
              </w:rPr>
              <w:t>ti</w:t>
            </w:r>
            <w:r w:rsidRPr="11270461" w:rsidR="31460CB0">
              <w:rPr>
                <w:rStyle w:val="eop"/>
                <w:rFonts w:ascii="Comic Sans MS" w:hAnsi="Comic Sans MS" w:cs="Calibri"/>
                <w:color w:val="000000" w:themeColor="text1" w:themeTint="FF" w:themeShade="FF"/>
                <w:sz w:val="20"/>
                <w:szCs w:val="20"/>
              </w:rPr>
              <w:t>on</w:t>
            </w:r>
            <w:r w:rsidRPr="11270461" w:rsidR="31460CB0">
              <w:rPr>
                <w:rStyle w:val="eop"/>
                <w:rFonts w:ascii="Comic Sans MS" w:hAnsi="Comic Sans MS" w:cs="Calibri"/>
                <w:color w:val="000000" w:themeColor="text1" w:themeTint="FF" w:themeShade="FF"/>
                <w:sz w:val="20"/>
                <w:szCs w:val="20"/>
              </w:rPr>
              <w:t xml:space="preserve"> in games</w:t>
            </w:r>
            <w:r w:rsidRPr="11270461" w:rsidR="0AB61B07">
              <w:rPr>
                <w:rStyle w:val="eop"/>
                <w:rFonts w:ascii="Comic Sans MS" w:hAnsi="Comic Sans MS" w:cs="Calibri"/>
                <w:color w:val="000000" w:themeColor="text1" w:themeTint="FF" w:themeShade="FF"/>
                <w:sz w:val="20"/>
                <w:szCs w:val="20"/>
              </w:rPr>
              <w:t xml:space="preserve"> and understand the outcomes from changes in code. We will then design our own </w:t>
            </w:r>
            <w:r w:rsidRPr="11270461" w:rsidR="55A3FADE">
              <w:rPr>
                <w:rStyle w:val="eop"/>
                <w:rFonts w:ascii="Comic Sans MS" w:hAnsi="Comic Sans MS" w:cs="Calibri"/>
                <w:color w:val="000000" w:themeColor="text1" w:themeTint="FF" w:themeShade="FF"/>
                <w:sz w:val="20"/>
                <w:szCs w:val="20"/>
              </w:rPr>
              <w:t>games in scratch.</w:t>
            </w:r>
          </w:p>
          <w:p w:rsidRPr="00F35966" w:rsidR="00360BAC" w:rsidP="11270461" w:rsidRDefault="00360BAC" w14:paraId="0430C699" w14:textId="21F9163C">
            <w:pPr>
              <w:numPr>
                <w:ilvl w:val="0"/>
                <w:numId w:val="0"/>
              </w:numPr>
              <w:suppressLineNumbers w:val="0"/>
              <w:spacing w:before="120" w:beforeAutospacing="off" w:after="0" w:afterAutospacing="off" w:line="240" w:lineRule="auto"/>
              <w:ind/>
              <w:jc w:val="center"/>
              <w:rPr>
                <w:rFonts w:ascii="Comic Sans MS" w:hAnsi="Comic Sans MS"/>
                <w:b w:val="1"/>
                <w:bCs w:val="1"/>
                <w:color w:val="767171" w:themeColor="background2" w:themeTint="FF" w:themeShade="80"/>
                <w:sz w:val="20"/>
                <w:szCs w:val="20"/>
              </w:rPr>
            </w:pPr>
            <w:r w:rsidRPr="11270461" w:rsidR="29793DFE">
              <w:rPr>
                <w:rFonts w:ascii="Comic Sans MS" w:hAnsi="Comic Sans MS"/>
                <w:b w:val="1"/>
                <w:bCs w:val="1"/>
                <w:color w:val="767171" w:themeColor="background2" w:themeTint="FF" w:themeShade="80"/>
                <w:sz w:val="20"/>
                <w:szCs w:val="20"/>
              </w:rPr>
              <w:t>Music</w:t>
            </w:r>
          </w:p>
          <w:p w:rsidRPr="00F35966" w:rsidR="00360BAC" w:rsidP="11270461" w:rsidRDefault="00360BAC" w14:paraId="36909914" w14:textId="0EE63466">
            <w:pPr>
              <w:pStyle w:val="paragraph"/>
              <w:suppressLineNumbers w:val="0"/>
              <w:spacing w:before="0" w:beforeAutospacing="off" w:after="0" w:afterAutospacing="off" w:line="240" w:lineRule="auto"/>
              <w:ind/>
              <w:jc w:val="center"/>
              <w:rPr>
                <w:noProof w:val="0"/>
                <w:lang w:val="en-GB"/>
              </w:rPr>
            </w:pPr>
            <w:r w:rsidRPr="11270461" w:rsidR="29793DFE">
              <w:rPr>
                <w:rFonts w:ascii="Comic Sans MS" w:hAnsi="Comic Sans MS" w:cs="Segoe UI"/>
                <w:sz w:val="21"/>
                <w:szCs w:val="21"/>
              </w:rPr>
              <w:t>In our music lessons we will be continuing to learn and progress on the glockenspiels and then learning and singing the song, ‘</w:t>
            </w:r>
            <w:r w:rsidRPr="11270461" w:rsidR="29793DF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>Dancing in the street’ and ‘Stop Bullying</w:t>
            </w:r>
            <w:r w:rsidRPr="11270461" w:rsidR="29793DF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>’.</w:t>
            </w:r>
          </w:p>
        </w:tc>
      </w:tr>
      <w:tr w:rsidRPr="00333C3E" w:rsidR="00625CB8" w:rsidTr="595700A6" w14:paraId="36909927" w14:textId="77777777">
        <w:trPr>
          <w:trHeight w:val="1380"/>
        </w:trPr>
        <w:tc>
          <w:tcPr>
            <w:tcW w:w="3180" w:type="dxa"/>
            <w:vMerge w:val="restart"/>
            <w:shd w:val="clear" w:color="auto" w:fill="auto"/>
            <w:tcMar/>
          </w:tcPr>
          <w:p w:rsidRPr="00333C3E" w:rsidR="00482963" w:rsidP="595700A6" w:rsidRDefault="00482963" w14:paraId="6657F22F" w14:textId="77777777">
            <w:pPr>
              <w:pStyle w:val="Normal"/>
              <w:spacing w:before="120" w:after="0" w:line="240" w:lineRule="auto"/>
              <w:jc w:val="center"/>
              <w:rPr>
                <w:rStyle w:val="eop"/>
                <w:rFonts w:ascii="Comic Sans MS" w:hAnsi="Comic Sans MS" w:cs="Calibri"/>
                <w:b w:val="1"/>
                <w:bCs w:val="1"/>
                <w:color w:val="00B050"/>
                <w:sz w:val="18"/>
                <w:szCs w:val="18"/>
                <w:shd w:val="clear" w:color="auto" w:fill="FFFFFF"/>
              </w:rPr>
            </w:pPr>
            <w:r w:rsidRPr="595700A6" w:rsidR="00482963">
              <w:rPr>
                <w:rStyle w:val="eop"/>
                <w:rFonts w:ascii="Comic Sans MS" w:hAnsi="Comic Sans MS" w:cs="Calibri"/>
                <w:b w:val="1"/>
                <w:bCs w:val="1"/>
                <w:color w:val="00B050"/>
                <w:sz w:val="18"/>
                <w:szCs w:val="18"/>
                <w:shd w:val="clear" w:color="auto" w:fill="FFFFFF"/>
              </w:rPr>
              <w:t>Geography</w:t>
            </w:r>
          </w:p>
          <w:p w:rsidRPr="00333C3E" w:rsidR="00147AB1" w:rsidP="595700A6" w:rsidRDefault="00147AB1" w14:paraId="2FB30FF5" w14:textId="26A1F1C4">
            <w:pPr>
              <w:spacing w:before="120" w:after="0" w:line="240" w:lineRule="auto"/>
              <w:jc w:val="left"/>
              <w:rPr>
                <w:rFonts w:ascii="Comic Sans MS" w:hAnsi="Comic Sans MS"/>
                <w:color w:val="auto"/>
                <w:sz w:val="16"/>
                <w:szCs w:val="16"/>
              </w:rPr>
            </w:pPr>
            <w:r w:rsidRPr="595700A6" w:rsidR="000D6BA6">
              <w:rPr>
                <w:rFonts w:ascii="Comic Sans MS" w:hAnsi="Comic Sans MS"/>
                <w:color w:val="auto"/>
                <w:sz w:val="16"/>
                <w:szCs w:val="16"/>
              </w:rPr>
              <w:t>I</w:t>
            </w:r>
            <w:r w:rsidRPr="595700A6" w:rsidR="00482963">
              <w:rPr>
                <w:rFonts w:ascii="Comic Sans MS" w:hAnsi="Comic Sans MS"/>
                <w:color w:val="auto"/>
                <w:sz w:val="16"/>
                <w:szCs w:val="16"/>
              </w:rPr>
              <w:t xml:space="preserve">n Geography this term </w:t>
            </w:r>
            <w:r w:rsidRPr="595700A6" w:rsidR="7E32B1FA">
              <w:rPr>
                <w:rFonts w:ascii="Comic Sans MS" w:hAnsi="Comic Sans MS"/>
                <w:color w:val="auto"/>
                <w:sz w:val="16"/>
                <w:szCs w:val="16"/>
              </w:rPr>
              <w:t xml:space="preserve">our topic is </w:t>
            </w:r>
            <w:r w:rsidRPr="595700A6" w:rsidR="1C3ED69B">
              <w:rPr>
                <w:rFonts w:ascii="Comic Sans MS" w:hAnsi="Comic Sans MS"/>
                <w:color w:val="auto"/>
                <w:sz w:val="16"/>
                <w:szCs w:val="16"/>
              </w:rPr>
              <w:t>‘</w:t>
            </w:r>
            <w:r w:rsidRPr="595700A6" w:rsidR="55978A87">
              <w:rPr>
                <w:rFonts w:ascii="Comic Sans MS" w:hAnsi="Comic Sans MS"/>
                <w:color w:val="auto"/>
                <w:sz w:val="16"/>
                <w:szCs w:val="16"/>
              </w:rPr>
              <w:t>Fair Trade and economics</w:t>
            </w:r>
            <w:r w:rsidRPr="595700A6" w:rsidR="7E32B1FA">
              <w:rPr>
                <w:rFonts w:ascii="Comic Sans MS" w:hAnsi="Comic Sans MS"/>
                <w:color w:val="auto"/>
                <w:sz w:val="16"/>
                <w:szCs w:val="16"/>
              </w:rPr>
              <w:t>’</w:t>
            </w:r>
            <w:r w:rsidRPr="595700A6" w:rsidR="77F9F0AC">
              <w:rPr>
                <w:rFonts w:ascii="Comic Sans MS" w:hAnsi="Comic Sans MS"/>
                <w:color w:val="auto"/>
                <w:sz w:val="16"/>
                <w:szCs w:val="16"/>
              </w:rPr>
              <w:t xml:space="preserve"> which </w:t>
            </w:r>
            <w:r w:rsidRPr="595700A6" w:rsidR="238D1FAC">
              <w:rPr>
                <w:rFonts w:ascii="Comic Sans MS" w:hAnsi="Comic Sans MS"/>
                <w:color w:val="auto"/>
                <w:sz w:val="16"/>
                <w:szCs w:val="16"/>
              </w:rPr>
              <w:t xml:space="preserve">includes investigating </w:t>
            </w:r>
            <w:r w:rsidRPr="595700A6" w:rsidR="34E9FD20">
              <w:rPr>
                <w:rFonts w:ascii="Comic Sans MS" w:hAnsi="Comic Sans MS"/>
                <w:color w:val="auto"/>
                <w:sz w:val="16"/>
                <w:szCs w:val="16"/>
              </w:rPr>
              <w:t xml:space="preserve">what ‘fair trade’ means, what goods are imported/exported to different countries and why, the impact this has on the people, the trade links the UK has with other countries, </w:t>
            </w:r>
            <w:r w:rsidRPr="595700A6" w:rsidR="650CB3D2">
              <w:rPr>
                <w:rFonts w:ascii="Comic Sans MS" w:hAnsi="Comic Sans MS"/>
                <w:color w:val="auto"/>
                <w:sz w:val="16"/>
                <w:szCs w:val="16"/>
              </w:rPr>
              <w:t xml:space="preserve">to investigate if fair trade is important and how it can be improved, the effects of multinational companies on local trade, </w:t>
            </w:r>
            <w:r w:rsidRPr="595700A6" w:rsidR="2A02C5F0">
              <w:rPr>
                <w:rFonts w:ascii="Comic Sans MS" w:hAnsi="Comic Sans MS"/>
                <w:color w:val="auto"/>
                <w:sz w:val="16"/>
                <w:szCs w:val="16"/>
              </w:rPr>
              <w:t>and how we can make trade fairer.</w:t>
            </w:r>
          </w:p>
          <w:p w:rsidRPr="00333C3E" w:rsidR="005150FA" w:rsidP="595700A6" w:rsidRDefault="005150FA" w14:paraId="207A83A2" w14:textId="1DBF89CC">
            <w:pPr>
              <w:spacing w:before="120" w:after="0" w:line="240" w:lineRule="auto"/>
              <w:jc w:val="center"/>
              <w:rPr>
                <w:rFonts w:ascii="Comic Sans MS" w:hAnsi="Comic Sans MS"/>
                <w:b w:val="1"/>
                <w:bCs w:val="1"/>
                <w:color w:val="47A0D9"/>
                <w:sz w:val="18"/>
                <w:szCs w:val="18"/>
              </w:rPr>
            </w:pPr>
            <w:r w:rsidRPr="595700A6" w:rsidR="005150FA">
              <w:rPr>
                <w:rFonts w:ascii="Comic Sans MS" w:hAnsi="Comic Sans MS"/>
                <w:b w:val="1"/>
                <w:bCs w:val="1"/>
                <w:color w:val="47A0D9"/>
                <w:sz w:val="18"/>
                <w:szCs w:val="18"/>
              </w:rPr>
              <w:t>Hi</w:t>
            </w:r>
            <w:r w:rsidRPr="595700A6" w:rsidR="00482963">
              <w:rPr>
                <w:rFonts w:ascii="Comic Sans MS" w:hAnsi="Comic Sans MS"/>
                <w:b w:val="1"/>
                <w:bCs w:val="1"/>
                <w:color w:val="47A0D9"/>
                <w:sz w:val="18"/>
                <w:szCs w:val="18"/>
              </w:rPr>
              <w:t>s</w:t>
            </w:r>
            <w:r w:rsidRPr="595700A6" w:rsidR="005150FA">
              <w:rPr>
                <w:rFonts w:ascii="Comic Sans MS" w:hAnsi="Comic Sans MS"/>
                <w:b w:val="1"/>
                <w:bCs w:val="1"/>
                <w:color w:val="47A0D9"/>
                <w:sz w:val="18"/>
                <w:szCs w:val="18"/>
              </w:rPr>
              <w:t>tory</w:t>
            </w:r>
          </w:p>
          <w:p w:rsidRPr="00482963" w:rsidR="000D6BA6" w:rsidP="595700A6" w:rsidRDefault="000D6BA6" w14:paraId="3690991F" w14:textId="4CBA60A2">
            <w:pPr>
              <w:spacing w:before="120" w:after="0" w:line="240" w:lineRule="auto"/>
              <w:jc w:val="left"/>
              <w:rPr>
                <w:rFonts w:ascii="Comic Sans MS" w:hAnsi="Comic Sans MS"/>
                <w:color w:val="auto"/>
                <w:sz w:val="16"/>
                <w:szCs w:val="16"/>
              </w:rPr>
            </w:pPr>
            <w:r w:rsidRPr="595700A6" w:rsidR="005150FA">
              <w:rPr>
                <w:rFonts w:ascii="Comic Sans MS" w:hAnsi="Comic Sans MS"/>
                <w:color w:val="auto"/>
                <w:sz w:val="16"/>
                <w:szCs w:val="16"/>
              </w:rPr>
              <w:t>In history</w:t>
            </w:r>
            <w:r w:rsidRPr="595700A6" w:rsidR="34DBC406">
              <w:rPr>
                <w:rFonts w:ascii="Comic Sans MS" w:hAnsi="Comic Sans MS"/>
                <w:color w:val="auto"/>
                <w:sz w:val="16"/>
                <w:szCs w:val="16"/>
              </w:rPr>
              <w:t>,</w:t>
            </w:r>
            <w:r w:rsidRPr="595700A6" w:rsidR="005150FA">
              <w:rPr>
                <w:rFonts w:ascii="Comic Sans MS" w:hAnsi="Comic Sans MS"/>
                <w:color w:val="auto"/>
                <w:sz w:val="16"/>
                <w:szCs w:val="16"/>
              </w:rPr>
              <w:t xml:space="preserve"> </w:t>
            </w:r>
            <w:r w:rsidRPr="595700A6" w:rsidR="005150FA">
              <w:rPr>
                <w:rFonts w:ascii="Comic Sans MS" w:hAnsi="Comic Sans MS"/>
                <w:color w:val="auto"/>
                <w:sz w:val="16"/>
                <w:szCs w:val="16"/>
              </w:rPr>
              <w:t xml:space="preserve">we will be learning about </w:t>
            </w:r>
            <w:r w:rsidRPr="595700A6" w:rsidR="1333E27C">
              <w:rPr>
                <w:rFonts w:ascii="Comic Sans MS" w:hAnsi="Comic Sans MS"/>
                <w:color w:val="auto"/>
                <w:sz w:val="16"/>
                <w:szCs w:val="16"/>
              </w:rPr>
              <w:t xml:space="preserve">the </w:t>
            </w:r>
            <w:r w:rsidRPr="595700A6" w:rsidR="39092691">
              <w:rPr>
                <w:rFonts w:ascii="Comic Sans MS" w:hAnsi="Comic Sans MS"/>
                <w:color w:val="auto"/>
                <w:sz w:val="16"/>
                <w:szCs w:val="16"/>
              </w:rPr>
              <w:t>Viking</w:t>
            </w:r>
            <w:r w:rsidRPr="595700A6" w:rsidR="5442072E">
              <w:rPr>
                <w:rFonts w:ascii="Comic Sans MS" w:hAnsi="Comic Sans MS"/>
                <w:color w:val="auto"/>
                <w:sz w:val="16"/>
                <w:szCs w:val="16"/>
              </w:rPr>
              <w:t>s</w:t>
            </w:r>
            <w:r w:rsidRPr="595700A6" w:rsidR="000D6BA6">
              <w:rPr>
                <w:rFonts w:ascii="Comic Sans MS" w:hAnsi="Comic Sans MS"/>
                <w:color w:val="auto"/>
                <w:sz w:val="16"/>
                <w:szCs w:val="16"/>
              </w:rPr>
              <w:t>.</w:t>
            </w:r>
            <w:r w:rsidRPr="595700A6" w:rsidR="4FF9EFC8">
              <w:rPr>
                <w:rFonts w:ascii="Comic Sans MS" w:hAnsi="Comic Sans MS"/>
                <w:color w:val="auto"/>
                <w:sz w:val="16"/>
                <w:szCs w:val="16"/>
              </w:rPr>
              <w:t xml:space="preserve"> </w:t>
            </w:r>
            <w:r w:rsidRPr="595700A6" w:rsidR="355FF628">
              <w:rPr>
                <w:rFonts w:ascii="Comic Sans MS" w:hAnsi="Comic Sans MS"/>
                <w:color w:val="auto"/>
                <w:sz w:val="16"/>
                <w:szCs w:val="16"/>
              </w:rPr>
              <w:t xml:space="preserve">We </w:t>
            </w:r>
            <w:r w:rsidRPr="595700A6" w:rsidR="4FF9EFC8">
              <w:rPr>
                <w:rFonts w:ascii="Comic Sans MS" w:hAnsi="Comic Sans MS"/>
                <w:color w:val="auto"/>
                <w:sz w:val="16"/>
                <w:szCs w:val="16"/>
              </w:rPr>
              <w:t xml:space="preserve">will investigate why they came to Britain, </w:t>
            </w:r>
            <w:r w:rsidRPr="595700A6" w:rsidR="23349740">
              <w:rPr>
                <w:rFonts w:ascii="Comic Sans MS" w:hAnsi="Comic Sans MS"/>
                <w:color w:val="auto"/>
                <w:sz w:val="16"/>
                <w:szCs w:val="16"/>
              </w:rPr>
              <w:t xml:space="preserve">how the Anglo-Saxons dealt with them, and their beliefs, </w:t>
            </w:r>
            <w:r w:rsidRPr="595700A6" w:rsidR="470E534C">
              <w:rPr>
                <w:rFonts w:ascii="Comic Sans MS" w:hAnsi="Comic Sans MS"/>
                <w:color w:val="auto"/>
                <w:sz w:val="16"/>
                <w:szCs w:val="16"/>
              </w:rPr>
              <w:t xml:space="preserve">morals, </w:t>
            </w:r>
            <w:r w:rsidRPr="595700A6" w:rsidR="23349740">
              <w:rPr>
                <w:rFonts w:ascii="Comic Sans MS" w:hAnsi="Comic Sans MS"/>
                <w:color w:val="auto"/>
                <w:sz w:val="16"/>
                <w:szCs w:val="16"/>
              </w:rPr>
              <w:t>Gods</w:t>
            </w:r>
            <w:r w:rsidRPr="595700A6" w:rsidR="7268541D">
              <w:rPr>
                <w:rFonts w:ascii="Comic Sans MS" w:hAnsi="Comic Sans MS"/>
                <w:color w:val="auto"/>
                <w:sz w:val="16"/>
                <w:szCs w:val="16"/>
              </w:rPr>
              <w:t xml:space="preserve"> and</w:t>
            </w:r>
            <w:r w:rsidRPr="595700A6" w:rsidR="23349740">
              <w:rPr>
                <w:rFonts w:ascii="Comic Sans MS" w:hAnsi="Comic Sans MS"/>
                <w:color w:val="auto"/>
                <w:sz w:val="16"/>
                <w:szCs w:val="16"/>
              </w:rPr>
              <w:t xml:space="preserve"> kings.</w:t>
            </w:r>
          </w:p>
        </w:tc>
        <w:tc>
          <w:tcPr>
            <w:tcW w:w="8589" w:type="dxa"/>
            <w:gridSpan w:val="2"/>
            <w:shd w:val="clear" w:color="auto" w:fill="FFFFFF" w:themeFill="background1"/>
            <w:tcMar/>
          </w:tcPr>
          <w:p w:rsidRPr="00756AA9" w:rsidR="00C303EA" w:rsidP="595700A6" w:rsidRDefault="00C40BE8" w14:paraId="47C10E79" w14:textId="4124A243">
            <w:pPr>
              <w:pStyle w:val="Normal"/>
              <w:spacing w:before="240" w:after="0" w:line="240" w:lineRule="auto"/>
              <w:jc w:val="left"/>
              <w:rPr>
                <w:sz w:val="24"/>
                <w:szCs w:val="24"/>
              </w:rPr>
            </w:pPr>
            <w:r w:rsidR="12722C2C">
              <w:drawing>
                <wp:inline wp14:editId="44657E33" wp14:anchorId="19654D44">
                  <wp:extent cx="1535257" cy="696405"/>
                  <wp:effectExtent l="0" t="0" r="0" b="0"/>
                  <wp:docPr id="72225776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1a38e54827b428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35257" cy="69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95700A6" w:rsidR="09BB3B17">
              <w:rPr>
                <w:rFonts w:ascii="Comic Sans MS" w:hAnsi="Comic Sans MS"/>
                <w:b w:val="1"/>
                <w:bCs w:val="1"/>
                <w:sz w:val="44"/>
                <w:szCs w:val="44"/>
              </w:rPr>
              <w:t xml:space="preserve">  </w:t>
            </w:r>
            <w:r w:rsidRPr="595700A6" w:rsidR="00C40BE8">
              <w:rPr>
                <w:rFonts w:ascii="Comic Sans MS" w:hAnsi="Comic Sans MS"/>
                <w:b w:val="1"/>
                <w:bCs w:val="1"/>
                <w:sz w:val="40"/>
                <w:szCs w:val="40"/>
              </w:rPr>
              <w:t>Lynher</w:t>
            </w:r>
            <w:r w:rsidRPr="595700A6" w:rsidR="00C40BE8">
              <w:rPr>
                <w:rFonts w:ascii="Comic Sans MS" w:hAnsi="Comic Sans MS"/>
                <w:b w:val="1"/>
                <w:bCs w:val="1"/>
                <w:sz w:val="40"/>
                <w:szCs w:val="40"/>
              </w:rPr>
              <w:t xml:space="preserve"> Cl</w:t>
            </w:r>
            <w:r w:rsidRPr="595700A6" w:rsidR="00342ADB">
              <w:rPr>
                <w:rFonts w:ascii="Comic Sans MS" w:hAnsi="Comic Sans MS"/>
                <w:b w:val="1"/>
                <w:bCs w:val="1"/>
                <w:sz w:val="40"/>
                <w:szCs w:val="40"/>
              </w:rPr>
              <w:t>ass</w:t>
            </w:r>
            <w:r w:rsidRPr="595700A6" w:rsidR="6F744413">
              <w:rPr>
                <w:rFonts w:ascii="Comic Sans MS" w:hAnsi="Comic Sans MS"/>
                <w:b w:val="1"/>
                <w:bCs w:val="1"/>
                <w:sz w:val="40"/>
                <w:szCs w:val="40"/>
              </w:rPr>
              <w:t xml:space="preserve">  </w:t>
            </w:r>
            <w:r w:rsidR="3F68B439">
              <w:drawing>
                <wp:inline wp14:editId="7A285225" wp14:anchorId="14AA32DB">
                  <wp:extent cx="1401881" cy="778393"/>
                  <wp:effectExtent l="0" t="0" r="0" b="0"/>
                  <wp:docPr id="152481538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78f8fcb18ba498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01881" cy="778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03EA" w:rsidP="595700A6" w:rsidRDefault="00005715" w14:paraId="36909920" w14:textId="3639168C">
            <w:pPr>
              <w:spacing w:before="240" w:after="0" w:line="240" w:lineRule="auto"/>
              <w:jc w:val="center"/>
              <w:rPr>
                <w:rFonts w:ascii="Comic Sans MS" w:hAnsi="Comic Sans MS"/>
                <w:b w:val="1"/>
                <w:bCs w:val="1"/>
                <w:sz w:val="18"/>
                <w:szCs w:val="18"/>
              </w:rPr>
            </w:pPr>
            <w:r w:rsidRPr="595700A6" w:rsidR="515A9374">
              <w:rPr>
                <w:rFonts w:ascii="Comic Sans MS" w:hAnsi="Comic Sans MS"/>
                <w:b w:val="1"/>
                <w:bCs w:val="1"/>
                <w:sz w:val="40"/>
                <w:szCs w:val="40"/>
              </w:rPr>
              <w:t>S</w:t>
            </w:r>
            <w:r w:rsidRPr="595700A6" w:rsidR="0DF5C992">
              <w:rPr>
                <w:rFonts w:ascii="Comic Sans MS" w:hAnsi="Comic Sans MS"/>
                <w:b w:val="1"/>
                <w:bCs w:val="1"/>
                <w:sz w:val="40"/>
                <w:szCs w:val="40"/>
              </w:rPr>
              <w:t>ummer</w:t>
            </w:r>
            <w:r w:rsidRPr="595700A6" w:rsidR="00E91210">
              <w:rPr>
                <w:rFonts w:ascii="Comic Sans MS" w:hAnsi="Comic Sans MS"/>
                <w:b w:val="1"/>
                <w:bCs w:val="1"/>
                <w:sz w:val="40"/>
                <w:szCs w:val="40"/>
              </w:rPr>
              <w:t xml:space="preserve"> Term 202</w:t>
            </w:r>
            <w:r w:rsidRPr="595700A6" w:rsidR="4AB5F406">
              <w:rPr>
                <w:rFonts w:ascii="Comic Sans MS" w:hAnsi="Comic Sans MS"/>
                <w:b w:val="1"/>
                <w:bCs w:val="1"/>
                <w:sz w:val="40"/>
                <w:szCs w:val="40"/>
              </w:rPr>
              <w:t>4</w:t>
            </w:r>
            <w:r w:rsidRPr="595700A6" w:rsidR="00E91210">
              <w:rPr>
                <w:rFonts w:ascii="Comic Sans MS" w:hAnsi="Comic Sans MS"/>
                <w:b w:val="1"/>
                <w:bCs w:val="1"/>
                <w:sz w:val="18"/>
                <w:szCs w:val="18"/>
              </w:rPr>
              <w:t xml:space="preserve"> </w:t>
            </w:r>
          </w:p>
        </w:tc>
        <w:tc>
          <w:tcPr>
            <w:tcW w:w="3619" w:type="dxa"/>
            <w:vMerge w:val="restart"/>
            <w:shd w:val="clear" w:color="auto" w:fill="auto"/>
            <w:tcMar/>
          </w:tcPr>
          <w:p w:rsidR="7BF65E5E" w:rsidP="7BF65E5E" w:rsidRDefault="7BF65E5E" w14:paraId="3ADA5A58" w14:textId="3FD9C551">
            <w:pPr>
              <w:spacing w:after="0" w:line="240" w:lineRule="auto"/>
              <w:jc w:val="center"/>
              <w:rPr>
                <w:rFonts w:ascii="Comic Sans MS" w:hAnsi="Comic Sans MS"/>
                <w:b w:val="1"/>
                <w:bCs w:val="1"/>
                <w:color w:val="5B2A86"/>
                <w:sz w:val="20"/>
                <w:szCs w:val="20"/>
              </w:rPr>
            </w:pPr>
          </w:p>
          <w:p w:rsidRPr="00333C3E" w:rsidR="00F92446" w:rsidP="595700A6" w:rsidRDefault="00D2629A" w14:paraId="6EE939C4" w14:textId="1AF00F0D">
            <w:pPr>
              <w:spacing w:after="0" w:line="240" w:lineRule="auto"/>
              <w:jc w:val="center"/>
              <w:rPr>
                <w:rFonts w:ascii="Comic Sans MS" w:hAnsi="Comic Sans MS"/>
                <w:b w:val="1"/>
                <w:bCs w:val="1"/>
                <w:color w:val="5B2A86"/>
                <w:sz w:val="18"/>
                <w:szCs w:val="18"/>
              </w:rPr>
            </w:pPr>
            <w:r w:rsidRPr="595700A6" w:rsidR="00D2629A">
              <w:rPr>
                <w:rFonts w:ascii="Comic Sans MS" w:hAnsi="Comic Sans MS"/>
                <w:b w:val="1"/>
                <w:bCs w:val="1"/>
                <w:color w:val="5B2A86"/>
                <w:sz w:val="18"/>
                <w:szCs w:val="18"/>
              </w:rPr>
              <w:t>Homework</w:t>
            </w:r>
            <w:r w:rsidRPr="595700A6" w:rsidR="42E7F97D">
              <w:rPr>
                <w:rFonts w:ascii="Comic Sans MS" w:hAnsi="Comic Sans MS"/>
                <w:b w:val="1"/>
                <w:bCs w:val="1"/>
                <w:color w:val="5B2A86"/>
                <w:sz w:val="18"/>
                <w:szCs w:val="18"/>
              </w:rPr>
              <w:t xml:space="preserve"> / Spellings</w:t>
            </w:r>
          </w:p>
          <w:p w:rsidR="7BF65E5E" w:rsidP="595700A6" w:rsidRDefault="7BF65E5E" w14:paraId="4762BB2B" w14:textId="4F3B8B7D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</w:p>
          <w:p w:rsidRPr="00D2629A" w:rsidR="00F4410B" w:rsidP="595700A6" w:rsidRDefault="00D2629A" w14:paraId="3E58B4B8" w14:textId="6AF7DCD4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 w:rsidRPr="595700A6" w:rsidR="00D2629A">
              <w:rPr>
                <w:rFonts w:ascii="Comic Sans MS" w:hAnsi="Comic Sans MS"/>
                <w:sz w:val="18"/>
                <w:szCs w:val="18"/>
              </w:rPr>
              <w:t>Homework</w:t>
            </w:r>
            <w:r w:rsidRPr="595700A6" w:rsidR="2A872B20">
              <w:rPr>
                <w:rFonts w:ascii="Comic Sans MS" w:hAnsi="Comic Sans MS"/>
                <w:sz w:val="18"/>
                <w:szCs w:val="18"/>
              </w:rPr>
              <w:t xml:space="preserve"> and reading records</w:t>
            </w:r>
            <w:r w:rsidRPr="595700A6" w:rsidR="00D2629A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595700A6" w:rsidR="51F07A63">
              <w:rPr>
                <w:rFonts w:ascii="Comic Sans MS" w:hAnsi="Comic Sans MS"/>
                <w:sz w:val="18"/>
                <w:szCs w:val="18"/>
              </w:rPr>
              <w:t>w</w:t>
            </w:r>
            <w:r w:rsidRPr="595700A6" w:rsidR="00D2629A">
              <w:rPr>
                <w:rFonts w:ascii="Comic Sans MS" w:hAnsi="Comic Sans MS"/>
                <w:sz w:val="18"/>
                <w:szCs w:val="18"/>
              </w:rPr>
              <w:t xml:space="preserve">ill be given out on a </w:t>
            </w:r>
            <w:r w:rsidRPr="595700A6" w:rsidR="4D85F26B">
              <w:rPr>
                <w:rFonts w:ascii="Comic Sans MS" w:hAnsi="Comic Sans MS"/>
                <w:sz w:val="18"/>
                <w:szCs w:val="18"/>
              </w:rPr>
              <w:t>Monday</w:t>
            </w:r>
            <w:r w:rsidRPr="595700A6" w:rsidR="00D2629A">
              <w:rPr>
                <w:rFonts w:ascii="Comic Sans MS" w:hAnsi="Comic Sans MS"/>
                <w:sz w:val="18"/>
                <w:szCs w:val="18"/>
              </w:rPr>
              <w:t xml:space="preserve">, and we request it is returned by the following </w:t>
            </w:r>
            <w:r w:rsidRPr="595700A6" w:rsidR="1030D8AC">
              <w:rPr>
                <w:rFonts w:ascii="Comic Sans MS" w:hAnsi="Comic Sans MS"/>
                <w:sz w:val="18"/>
                <w:szCs w:val="18"/>
              </w:rPr>
              <w:t>Mon</w:t>
            </w:r>
            <w:r w:rsidRPr="595700A6" w:rsidR="3D45FF8B">
              <w:rPr>
                <w:rFonts w:ascii="Comic Sans MS" w:hAnsi="Comic Sans MS"/>
                <w:sz w:val="18"/>
                <w:szCs w:val="18"/>
              </w:rPr>
              <w:t>day</w:t>
            </w:r>
            <w:r w:rsidRPr="595700A6" w:rsidR="00D2629A">
              <w:rPr>
                <w:rFonts w:ascii="Comic Sans MS" w:hAnsi="Comic Sans MS"/>
                <w:sz w:val="18"/>
                <w:szCs w:val="18"/>
              </w:rPr>
              <w:t xml:space="preserve">. There will be a weekly spelling quiz every </w:t>
            </w:r>
            <w:r w:rsidRPr="595700A6" w:rsidR="795FB539">
              <w:rPr>
                <w:rFonts w:ascii="Comic Sans MS" w:hAnsi="Comic Sans MS"/>
                <w:sz w:val="18"/>
                <w:szCs w:val="18"/>
              </w:rPr>
              <w:t>Monday</w:t>
            </w:r>
            <w:r w:rsidRPr="595700A6" w:rsidR="00D2629A">
              <w:rPr>
                <w:rFonts w:ascii="Comic Sans MS" w:hAnsi="Comic Sans MS"/>
                <w:sz w:val="18"/>
                <w:szCs w:val="18"/>
              </w:rPr>
              <w:t xml:space="preserve">. Reading and listening to your child read every night makes </w:t>
            </w:r>
            <w:r w:rsidRPr="595700A6" w:rsidR="00D2629A">
              <w:rPr>
                <w:rFonts w:ascii="Comic Sans MS" w:hAnsi="Comic Sans MS"/>
                <w:sz w:val="18"/>
                <w:szCs w:val="18"/>
              </w:rPr>
              <w:t>a big difference</w:t>
            </w:r>
            <w:r w:rsidRPr="595700A6" w:rsidR="00D2629A">
              <w:rPr>
                <w:rFonts w:ascii="Comic Sans MS" w:hAnsi="Comic Sans MS"/>
                <w:sz w:val="18"/>
                <w:szCs w:val="18"/>
              </w:rPr>
              <w:t xml:space="preserve"> to their progress in all areas of learning</w:t>
            </w:r>
            <w:r w:rsidRPr="595700A6" w:rsidR="424554E8">
              <w:rPr>
                <w:rFonts w:ascii="Comic Sans MS" w:hAnsi="Comic Sans MS"/>
                <w:sz w:val="18"/>
                <w:szCs w:val="18"/>
              </w:rPr>
              <w:t xml:space="preserve"> and an aim of 5 ‘reads’ per week is encouraged in the reading record.</w:t>
            </w:r>
          </w:p>
          <w:p w:rsidRPr="00D2629A" w:rsidR="00F4410B" w:rsidP="595700A6" w:rsidRDefault="00D2629A" w14:paraId="7D65200E" w14:textId="5555494B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</w:p>
          <w:p w:rsidRPr="00D2629A" w:rsidR="00F4410B" w:rsidP="595700A6" w:rsidRDefault="00D2629A" w14:paraId="36909926" w14:textId="2180E880">
            <w:pPr>
              <w:spacing w:after="0" w:line="240" w:lineRule="auto"/>
              <w:rPr>
                <w:rFonts w:ascii="Comic Sans MS" w:hAnsi="Comic Sans MS"/>
                <w:b w:val="1"/>
                <w:bCs w:val="1"/>
                <w:color w:val="FF0000"/>
                <w:sz w:val="18"/>
                <w:szCs w:val="18"/>
              </w:rPr>
            </w:pPr>
            <w:r w:rsidRPr="595700A6" w:rsidR="00D2629A">
              <w:rPr>
                <w:rFonts w:ascii="Comic Sans MS" w:hAnsi="Comic Sans MS"/>
                <w:sz w:val="18"/>
                <w:szCs w:val="18"/>
              </w:rPr>
              <w:t xml:space="preserve">For every 10 reads – a raffle ticket goes into a jar to win a prize at the end of term. For every 25 reads – Your child is rewarded with a </w:t>
            </w:r>
            <w:r w:rsidRPr="595700A6" w:rsidR="250ED41B">
              <w:rPr>
                <w:rFonts w:ascii="Comic Sans MS" w:hAnsi="Comic Sans MS"/>
                <w:sz w:val="18"/>
                <w:szCs w:val="18"/>
              </w:rPr>
              <w:t>prize</w:t>
            </w:r>
            <w:r w:rsidRPr="595700A6" w:rsidR="00D2629A">
              <w:rPr>
                <w:rFonts w:ascii="Comic Sans MS" w:hAnsi="Comic Sans MS"/>
                <w:sz w:val="18"/>
                <w:szCs w:val="18"/>
              </w:rPr>
              <w:t>.</w:t>
            </w:r>
          </w:p>
        </w:tc>
      </w:tr>
      <w:tr w:rsidRPr="00333C3E" w:rsidR="00625CB8" w:rsidTr="595700A6" w14:paraId="36909933" w14:textId="77777777">
        <w:trPr>
          <w:trHeight w:val="46"/>
        </w:trPr>
        <w:tc>
          <w:tcPr>
            <w:tcW w:w="3180" w:type="dxa"/>
            <w:vMerge/>
            <w:tcMar/>
          </w:tcPr>
          <w:p w:rsidRPr="00333C3E" w:rsidR="007E7FD2" w:rsidP="00895C76" w:rsidRDefault="007E7FD2" w14:paraId="36909928" w14:textId="77777777">
            <w:pPr>
              <w:spacing w:before="240"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104" w:type="dxa"/>
            <w:shd w:val="clear" w:color="auto" w:fill="auto"/>
            <w:tcMar/>
          </w:tcPr>
          <w:p w:rsidRPr="00333C3E" w:rsidR="00B745A5" w:rsidP="595700A6" w:rsidRDefault="002F5F9D" w14:paraId="75FB3DAB" w14:textId="4DDE6285">
            <w:pPr>
              <w:spacing w:before="120" w:after="0" w:line="240" w:lineRule="auto"/>
              <w:jc w:val="center"/>
              <w:rPr>
                <w:rFonts w:ascii="Comic Sans MS" w:hAnsi="Comic Sans MS"/>
                <w:b w:val="1"/>
                <w:bCs w:val="1"/>
                <w:color w:val="00AE97"/>
                <w:sz w:val="18"/>
                <w:szCs w:val="18"/>
              </w:rPr>
            </w:pPr>
            <w:r w:rsidRPr="595700A6" w:rsidR="002F5F9D">
              <w:rPr>
                <w:rFonts w:ascii="Comic Sans MS" w:hAnsi="Comic Sans MS"/>
                <w:b w:val="1"/>
                <w:bCs w:val="1"/>
                <w:color w:val="00AE97"/>
                <w:sz w:val="18"/>
                <w:szCs w:val="18"/>
              </w:rPr>
              <w:t>PE</w:t>
            </w:r>
          </w:p>
          <w:p w:rsidRPr="00333C3E" w:rsidR="000E48BE" w:rsidP="595700A6" w:rsidRDefault="009205B8" w14:paraId="1359DE34" w14:textId="418A7CC2">
            <w:pPr>
              <w:pStyle w:val="NoSpacing"/>
              <w:rPr>
                <w:rFonts w:ascii="Comic Sans MS" w:hAnsi="Comic Sans MS"/>
                <w:color w:val="000000" w:themeColor="text1" w:themeTint="FF" w:themeShade="FF"/>
                <w:sz w:val="18"/>
                <w:szCs w:val="18"/>
              </w:rPr>
            </w:pPr>
            <w:r w:rsidRPr="595700A6" w:rsidR="103C1836">
              <w:rPr>
                <w:rFonts w:ascii="Comic Sans MS" w:hAnsi="Comic Sans MS"/>
                <w:color w:val="000000" w:themeColor="text1" w:themeTint="FF" w:themeShade="FF"/>
                <w:sz w:val="18"/>
                <w:szCs w:val="18"/>
              </w:rPr>
              <w:t>Tuesday</w:t>
            </w:r>
            <w:r w:rsidRPr="595700A6" w:rsidR="5375A625">
              <w:rPr>
                <w:rFonts w:ascii="Comic Sans MS" w:hAnsi="Comic Sans MS"/>
                <w:color w:val="000000" w:themeColor="text1" w:themeTint="FF" w:themeShade="FF"/>
                <w:sz w:val="18"/>
                <w:szCs w:val="18"/>
              </w:rPr>
              <w:t>s</w:t>
            </w:r>
            <w:r w:rsidRPr="595700A6" w:rsidR="009205B8">
              <w:rPr>
                <w:rFonts w:ascii="Comic Sans MS" w:hAnsi="Comic Sans MS"/>
                <w:color w:val="000000" w:themeColor="text1" w:themeTint="FF" w:themeShade="FF"/>
                <w:sz w:val="18"/>
                <w:szCs w:val="18"/>
              </w:rPr>
              <w:t xml:space="preserve"> and Thursday</w:t>
            </w:r>
            <w:r w:rsidRPr="595700A6" w:rsidR="4216C497">
              <w:rPr>
                <w:rFonts w:ascii="Comic Sans MS" w:hAnsi="Comic Sans MS"/>
                <w:color w:val="000000" w:themeColor="text1" w:themeTint="FF" w:themeShade="FF"/>
                <w:sz w:val="18"/>
                <w:szCs w:val="18"/>
              </w:rPr>
              <w:t>s</w:t>
            </w:r>
            <w:r w:rsidRPr="595700A6" w:rsidR="009205B8">
              <w:rPr>
                <w:rFonts w:ascii="Comic Sans MS" w:hAnsi="Comic Sans MS"/>
                <w:color w:val="000000" w:themeColor="text1" w:themeTint="FF" w:themeShade="FF"/>
                <w:sz w:val="18"/>
                <w:szCs w:val="18"/>
              </w:rPr>
              <w:t xml:space="preserve"> </w:t>
            </w:r>
            <w:r w:rsidRPr="595700A6" w:rsidR="4E39C4E1">
              <w:rPr>
                <w:rFonts w:ascii="Comic Sans MS" w:hAnsi="Comic Sans MS"/>
                <w:color w:val="000000" w:themeColor="text1" w:themeTint="FF" w:themeShade="FF"/>
                <w:sz w:val="18"/>
                <w:szCs w:val="18"/>
              </w:rPr>
              <w:t xml:space="preserve">for this </w:t>
            </w:r>
            <w:r w:rsidRPr="595700A6" w:rsidR="4E39C4E1">
              <w:rPr>
                <w:rFonts w:ascii="Comic Sans MS" w:hAnsi="Comic Sans MS"/>
                <w:color w:val="000000" w:themeColor="text1" w:themeTint="FF" w:themeShade="FF"/>
                <w:sz w:val="18"/>
                <w:szCs w:val="18"/>
              </w:rPr>
              <w:t>term.</w:t>
            </w:r>
          </w:p>
          <w:p w:rsidRPr="00333C3E" w:rsidR="000E48BE" w:rsidP="595700A6" w:rsidRDefault="009205B8" w14:paraId="3690992D" w14:textId="792AE8D0">
            <w:pPr>
              <w:pStyle w:val="NoSpacing"/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595700A6" w:rsidR="4E39C4E1">
              <w:rPr>
                <w:rFonts w:ascii="Comic Sans MS" w:hAnsi="Comic Sans MS"/>
                <w:color w:val="000000" w:themeColor="text1" w:themeTint="FF" w:themeShade="FF"/>
                <w:sz w:val="18"/>
                <w:szCs w:val="18"/>
              </w:rPr>
              <w:t>P</w:t>
            </w:r>
            <w:r w:rsidRPr="595700A6" w:rsidR="009205B8">
              <w:rPr>
                <w:rFonts w:ascii="Comic Sans MS" w:hAnsi="Comic Sans MS"/>
                <w:color w:val="000000" w:themeColor="text1" w:themeTint="FF" w:themeShade="FF"/>
                <w:sz w:val="18"/>
                <w:szCs w:val="18"/>
              </w:rPr>
              <w:t>lease make sure your child brings in their PE kit</w:t>
            </w:r>
            <w:r w:rsidRPr="595700A6" w:rsidR="00B245F1">
              <w:rPr>
                <w:rFonts w:ascii="Comic Sans MS" w:hAnsi="Comic Sans MS"/>
                <w:color w:val="000000" w:themeColor="text1" w:themeTint="FF" w:themeShade="FF"/>
                <w:sz w:val="18"/>
                <w:szCs w:val="18"/>
              </w:rPr>
              <w:t>.</w:t>
            </w:r>
            <w:r w:rsidRPr="595700A6" w:rsidR="009205B8">
              <w:rPr>
                <w:rFonts w:ascii="Comic Sans MS" w:hAnsi="Comic Sans MS"/>
                <w:color w:val="000000" w:themeColor="text1" w:themeTint="FF" w:themeShade="FF"/>
                <w:sz w:val="18"/>
                <w:szCs w:val="18"/>
              </w:rPr>
              <w:t xml:space="preserve"> </w:t>
            </w:r>
          </w:p>
          <w:p w:rsidRPr="00333C3E" w:rsidR="00F3155C" w:rsidP="595700A6" w:rsidRDefault="00F3155C" w14:paraId="4DC0DD5E" w14:textId="7AF92CEC">
            <w:pPr>
              <w:pStyle w:val="NoSpacing"/>
              <w:rPr>
                <w:rFonts w:ascii="Comic Sans MS" w:hAnsi="Comic Sans MS"/>
                <w:b w:val="1"/>
                <w:bCs w:val="1"/>
                <w:color w:val="000000"/>
                <w:sz w:val="18"/>
                <w:szCs w:val="18"/>
              </w:rPr>
            </w:pPr>
          </w:p>
          <w:p w:rsidRPr="00333C3E" w:rsidR="009F76CB" w:rsidP="595700A6" w:rsidRDefault="00F3155C" w14:paraId="322A1AF2" w14:textId="05EDB4F4">
            <w:pPr>
              <w:pStyle w:val="NoSpacing"/>
              <w:rPr>
                <w:rFonts w:ascii="Comic Sans MS" w:hAnsi="Comic Sans MS"/>
                <w:b w:val="1"/>
                <w:bCs w:val="1"/>
                <w:color w:val="000000"/>
                <w:sz w:val="18"/>
                <w:szCs w:val="18"/>
              </w:rPr>
            </w:pPr>
            <w:r w:rsidRPr="595700A6" w:rsidR="01088394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Tuesday</w:t>
            </w:r>
            <w:r w:rsidRPr="595700A6" w:rsidR="00F3155C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 xml:space="preserve"> afternoon </w:t>
            </w:r>
          </w:p>
          <w:p w:rsidRPr="00333C3E" w:rsidR="009F76CB" w:rsidP="595700A6" w:rsidRDefault="007C582B" w14:paraId="26375D57" w14:textId="6C339A50">
            <w:pPr>
              <w:pStyle w:val="NoSpacing"/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595700A6" w:rsidR="16FE16DC">
              <w:rPr>
                <w:rFonts w:ascii="Comic Sans MS" w:hAnsi="Comic Sans MS"/>
                <w:color w:val="000000" w:themeColor="text1" w:themeTint="FF" w:themeShade="FF"/>
                <w:sz w:val="18"/>
                <w:szCs w:val="18"/>
              </w:rPr>
              <w:t>Fi</w:t>
            </w:r>
            <w:r w:rsidRPr="595700A6" w:rsidR="1BF5810C">
              <w:rPr>
                <w:rFonts w:ascii="Comic Sans MS" w:hAnsi="Comic Sans MS"/>
                <w:color w:val="000000" w:themeColor="text1" w:themeTint="FF" w:themeShade="FF"/>
                <w:sz w:val="18"/>
                <w:szCs w:val="18"/>
              </w:rPr>
              <w:t>t</w:t>
            </w:r>
            <w:r w:rsidRPr="595700A6" w:rsidR="16FE16DC">
              <w:rPr>
                <w:rFonts w:ascii="Comic Sans MS" w:hAnsi="Comic Sans MS"/>
                <w:color w:val="000000" w:themeColor="text1" w:themeTint="FF" w:themeShade="FF"/>
                <w:sz w:val="18"/>
                <w:szCs w:val="18"/>
              </w:rPr>
              <w:t>ness</w:t>
            </w:r>
            <w:r w:rsidRPr="595700A6" w:rsidR="51BB8A8F">
              <w:rPr>
                <w:rFonts w:ascii="Comic Sans MS" w:hAnsi="Comic Sans MS"/>
                <w:color w:val="000000" w:themeColor="text1" w:themeTint="FF" w:themeShade="FF"/>
                <w:sz w:val="18"/>
                <w:szCs w:val="18"/>
              </w:rPr>
              <w:t xml:space="preserve"> </w:t>
            </w:r>
            <w:r w:rsidRPr="595700A6" w:rsidR="007C582B">
              <w:rPr>
                <w:rFonts w:ascii="Comic Sans MS" w:hAnsi="Comic Sans MS"/>
                <w:color w:val="000000" w:themeColor="text1" w:themeTint="FF" w:themeShade="FF"/>
                <w:sz w:val="18"/>
                <w:szCs w:val="18"/>
              </w:rPr>
              <w:t xml:space="preserve">with </w:t>
            </w:r>
            <w:r w:rsidRPr="595700A6" w:rsidR="00F3155C">
              <w:rPr>
                <w:rFonts w:ascii="Comic Sans MS" w:hAnsi="Comic Sans MS"/>
                <w:color w:val="000000" w:themeColor="text1" w:themeTint="FF" w:themeShade="FF"/>
                <w:sz w:val="18"/>
                <w:szCs w:val="18"/>
              </w:rPr>
              <w:t>M</w:t>
            </w:r>
            <w:r w:rsidRPr="595700A6" w:rsidR="7197BF9E">
              <w:rPr>
                <w:rFonts w:ascii="Comic Sans MS" w:hAnsi="Comic Sans MS"/>
                <w:color w:val="000000" w:themeColor="text1" w:themeTint="FF" w:themeShade="FF"/>
                <w:sz w:val="18"/>
                <w:szCs w:val="18"/>
              </w:rPr>
              <w:t>r Cottis</w:t>
            </w:r>
            <w:r w:rsidRPr="595700A6" w:rsidR="00B245F1">
              <w:rPr>
                <w:rFonts w:ascii="Comic Sans MS" w:hAnsi="Comic Sans MS"/>
                <w:color w:val="000000" w:themeColor="text1" w:themeTint="FF" w:themeShade="FF"/>
                <w:sz w:val="18"/>
                <w:szCs w:val="18"/>
              </w:rPr>
              <w:t>.</w:t>
            </w:r>
            <w:r w:rsidRPr="595700A6" w:rsidR="00F3155C">
              <w:rPr>
                <w:rFonts w:ascii="Comic Sans MS" w:hAnsi="Comic Sans MS"/>
                <w:color w:val="000000" w:themeColor="text1" w:themeTint="FF" w:themeShade="FF"/>
                <w:sz w:val="18"/>
                <w:szCs w:val="18"/>
              </w:rPr>
              <w:t xml:space="preserve"> </w:t>
            </w:r>
          </w:p>
          <w:p w:rsidRPr="00333C3E" w:rsidR="009F76CB" w:rsidP="595700A6" w:rsidRDefault="009F76CB" w14:paraId="0E1C3151" w14:textId="77777777">
            <w:pPr>
              <w:pStyle w:val="NoSpacing"/>
              <w:rPr>
                <w:rFonts w:ascii="Comic Sans MS" w:hAnsi="Comic Sans MS"/>
                <w:color w:val="000000"/>
                <w:sz w:val="18"/>
                <w:szCs w:val="18"/>
              </w:rPr>
            </w:pPr>
          </w:p>
          <w:p w:rsidRPr="00333C3E" w:rsidR="009F76CB" w:rsidP="595700A6" w:rsidRDefault="00F3155C" w14:paraId="15293386" w14:textId="77777777">
            <w:pPr>
              <w:pStyle w:val="NoSpacing"/>
              <w:rPr>
                <w:rFonts w:ascii="Comic Sans MS" w:hAnsi="Comic Sans MS"/>
                <w:b w:val="1"/>
                <w:bCs w:val="1"/>
                <w:color w:val="000000"/>
                <w:sz w:val="18"/>
                <w:szCs w:val="18"/>
              </w:rPr>
            </w:pPr>
            <w:r w:rsidRPr="595700A6" w:rsidR="00F3155C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 xml:space="preserve">Thursday afternoon </w:t>
            </w:r>
          </w:p>
          <w:p w:rsidRPr="00333C3E" w:rsidR="00235069" w:rsidP="595700A6" w:rsidRDefault="00235069" w14:paraId="3690992E" w14:textId="74F8C438">
            <w:pPr>
              <w:pStyle w:val="NoSpacing"/>
              <w:rPr>
                <w:rFonts w:ascii="Comic Sans MS" w:hAnsi="Comic Sans MS"/>
                <w:color w:val="000000" w:themeColor="text1" w:themeTint="FF" w:themeShade="FF"/>
                <w:sz w:val="18"/>
                <w:szCs w:val="18"/>
              </w:rPr>
            </w:pPr>
            <w:r w:rsidRPr="595700A6" w:rsidR="5FB98603">
              <w:rPr>
                <w:rFonts w:ascii="Comic Sans MS" w:hAnsi="Comic Sans MS"/>
                <w:color w:val="000000" w:themeColor="text1" w:themeTint="FF" w:themeShade="FF"/>
                <w:sz w:val="18"/>
                <w:szCs w:val="18"/>
              </w:rPr>
              <w:t>Striking and fielding</w:t>
            </w:r>
            <w:r w:rsidRPr="595700A6" w:rsidR="3680E99C">
              <w:rPr>
                <w:rFonts w:ascii="Comic Sans MS" w:hAnsi="Comic Sans MS"/>
                <w:color w:val="000000" w:themeColor="text1" w:themeTint="FF" w:themeShade="FF"/>
                <w:sz w:val="18"/>
                <w:szCs w:val="18"/>
              </w:rPr>
              <w:t xml:space="preserve"> with Go </w:t>
            </w:r>
            <w:r w:rsidRPr="595700A6" w:rsidR="00F3155C">
              <w:rPr>
                <w:rFonts w:ascii="Comic Sans MS" w:hAnsi="Comic Sans MS"/>
                <w:color w:val="000000" w:themeColor="text1" w:themeTint="FF" w:themeShade="FF"/>
                <w:sz w:val="18"/>
                <w:szCs w:val="18"/>
              </w:rPr>
              <w:t>Active</w:t>
            </w:r>
            <w:r w:rsidRPr="595700A6" w:rsidR="00B245F1">
              <w:rPr>
                <w:rFonts w:ascii="Comic Sans MS" w:hAnsi="Comic Sans MS"/>
                <w:color w:val="000000" w:themeColor="text1" w:themeTint="FF" w:themeShade="FF"/>
                <w:sz w:val="18"/>
                <w:szCs w:val="18"/>
              </w:rPr>
              <w:t>.</w:t>
            </w:r>
          </w:p>
        </w:tc>
        <w:tc>
          <w:tcPr>
            <w:tcW w:w="4485" w:type="dxa"/>
            <w:shd w:val="clear" w:color="auto" w:fill="auto"/>
            <w:tcMar/>
          </w:tcPr>
          <w:p w:rsidRPr="00333C3E" w:rsidR="00D2629A" w:rsidP="595700A6" w:rsidRDefault="00D2629A" w14:paraId="7705C719" w14:textId="77777777">
            <w:pPr>
              <w:spacing w:after="0" w:line="240" w:lineRule="auto"/>
              <w:jc w:val="center"/>
              <w:rPr>
                <w:rFonts w:ascii="Comic Sans MS" w:hAnsi="Comic Sans MS"/>
                <w:b w:val="1"/>
                <w:bCs w:val="1"/>
                <w:color w:val="FF0000"/>
                <w:sz w:val="18"/>
                <w:szCs w:val="18"/>
              </w:rPr>
            </w:pPr>
            <w:r w:rsidRPr="595700A6" w:rsidR="00D2629A">
              <w:rPr>
                <w:rFonts w:ascii="Comic Sans MS" w:hAnsi="Comic Sans MS"/>
                <w:b w:val="1"/>
                <w:bCs w:val="1"/>
                <w:color w:val="FF0000"/>
                <w:sz w:val="18"/>
                <w:szCs w:val="18"/>
              </w:rPr>
              <w:t>R.E</w:t>
            </w:r>
          </w:p>
          <w:p w:rsidR="2756298B" w:rsidP="595700A6" w:rsidRDefault="2756298B" w14:paraId="30978161" w14:textId="17473C1A">
            <w:pPr>
              <w:pStyle w:val="NoSpacing"/>
              <w:spacing w:before="0" w:beforeAutospacing="off" w:after="0" w:afterAutospacing="off" w:line="259" w:lineRule="auto"/>
              <w:ind w:left="0" w:right="0"/>
              <w:jc w:val="left"/>
              <w:rPr>
                <w:rFonts w:ascii="Comic Sans MS" w:hAnsi="Comic Sans MS"/>
                <w:color w:val="auto"/>
                <w:sz w:val="18"/>
                <w:szCs w:val="18"/>
              </w:rPr>
            </w:pPr>
            <w:r w:rsidRPr="595700A6" w:rsidR="00D2629A">
              <w:rPr>
                <w:rFonts w:ascii="Comic Sans MS" w:hAnsi="Comic Sans MS"/>
                <w:color w:val="auto"/>
                <w:sz w:val="18"/>
                <w:szCs w:val="18"/>
              </w:rPr>
              <w:t>I</w:t>
            </w:r>
            <w:r w:rsidRPr="595700A6" w:rsidR="00D2629A">
              <w:rPr>
                <w:rFonts w:ascii="Comic Sans MS" w:hAnsi="Comic Sans MS"/>
                <w:color w:val="auto"/>
                <w:sz w:val="16"/>
                <w:szCs w:val="16"/>
              </w:rPr>
              <w:t xml:space="preserve">n religious education, our enquiry led </w:t>
            </w:r>
            <w:r w:rsidRPr="595700A6" w:rsidR="00D2629A">
              <w:rPr>
                <w:rFonts w:ascii="Comic Sans MS" w:hAnsi="Comic Sans MS"/>
                <w:b w:val="0"/>
                <w:bCs w:val="0"/>
                <w:color w:val="auto"/>
                <w:sz w:val="16"/>
                <w:szCs w:val="16"/>
              </w:rPr>
              <w:t xml:space="preserve">learning will be focused on </w:t>
            </w:r>
            <w:r w:rsidRPr="595700A6" w:rsidR="58E562C1">
              <w:rPr>
                <w:rFonts w:ascii="Comic Sans MS" w:hAnsi="Comic Sans MS"/>
                <w:b w:val="0"/>
                <w:bCs w:val="0"/>
                <w:color w:val="auto"/>
                <w:sz w:val="16"/>
                <w:szCs w:val="16"/>
              </w:rPr>
              <w:t>the key</w:t>
            </w:r>
            <w:r w:rsidRPr="595700A6" w:rsidR="00D2629A">
              <w:rPr>
                <w:rFonts w:ascii="Comic Sans MS" w:hAnsi="Comic Sans MS"/>
                <w:b w:val="0"/>
                <w:bCs w:val="0"/>
                <w:color w:val="auto"/>
                <w:sz w:val="16"/>
                <w:szCs w:val="16"/>
              </w:rPr>
              <w:t xml:space="preserve"> question</w:t>
            </w:r>
            <w:r w:rsidRPr="595700A6" w:rsidR="6505AB16">
              <w:rPr>
                <w:rFonts w:ascii="Comic Sans MS" w:hAnsi="Comic Sans MS"/>
                <w:b w:val="0"/>
                <w:bCs w:val="0"/>
                <w:color w:val="auto"/>
                <w:sz w:val="16"/>
                <w:szCs w:val="16"/>
              </w:rPr>
              <w:t>,</w:t>
            </w:r>
            <w:r w:rsidRPr="595700A6" w:rsidR="00D2629A">
              <w:rPr>
                <w:rFonts w:ascii="Comic Sans MS" w:hAnsi="Comic Sans MS"/>
                <w:b w:val="0"/>
                <w:bCs w:val="0"/>
                <w:color w:val="auto"/>
                <w:sz w:val="16"/>
                <w:szCs w:val="16"/>
              </w:rPr>
              <w:t xml:space="preserve"> </w:t>
            </w:r>
            <w:r w:rsidRPr="595700A6" w:rsidR="6F83295B">
              <w:rPr>
                <w:rFonts w:ascii="Comic Sans MS" w:hAnsi="Comic Sans MS"/>
                <w:b w:val="0"/>
                <w:bCs w:val="0"/>
                <w:color w:val="auto"/>
                <w:sz w:val="16"/>
                <w:szCs w:val="16"/>
              </w:rPr>
              <w:t>‘</w:t>
            </w:r>
            <w:r w:rsidRPr="595700A6" w:rsidR="24965AB6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6"/>
                <w:szCs w:val="16"/>
                <w:lang w:val="en-US"/>
              </w:rPr>
              <w:t>When Jesus left what was the impact of Pentecost?</w:t>
            </w:r>
            <w:r w:rsidRPr="595700A6" w:rsidR="6F83295B">
              <w:rPr>
                <w:rFonts w:ascii="Comic Sans MS" w:hAnsi="Comic Sans MS"/>
                <w:b w:val="0"/>
                <w:bCs w:val="0"/>
                <w:color w:val="auto"/>
                <w:sz w:val="16"/>
                <w:szCs w:val="16"/>
              </w:rPr>
              <w:t>’</w:t>
            </w:r>
            <w:r w:rsidRPr="595700A6" w:rsidR="18F33ADD">
              <w:rPr>
                <w:rFonts w:ascii="Comic Sans MS" w:hAnsi="Comic Sans MS"/>
                <w:b w:val="0"/>
                <w:bCs w:val="0"/>
                <w:color w:val="auto"/>
                <w:sz w:val="16"/>
                <w:szCs w:val="16"/>
              </w:rPr>
              <w:t>.</w:t>
            </w:r>
            <w:r w:rsidRPr="595700A6" w:rsidR="2592E8CC">
              <w:rPr>
                <w:rFonts w:ascii="Comic Sans MS" w:hAnsi="Comic Sans MS"/>
                <w:b w:val="0"/>
                <w:bCs w:val="0"/>
                <w:color w:val="auto"/>
                <w:sz w:val="16"/>
                <w:szCs w:val="16"/>
              </w:rPr>
              <w:t xml:space="preserve"> </w:t>
            </w:r>
            <w:r w:rsidRPr="595700A6" w:rsidR="00D2629A">
              <w:rPr>
                <w:rFonts w:ascii="Comic Sans MS" w:hAnsi="Comic Sans MS"/>
                <w:b w:val="0"/>
                <w:bCs w:val="0"/>
                <w:color w:val="auto"/>
                <w:sz w:val="16"/>
                <w:szCs w:val="16"/>
              </w:rPr>
              <w:t>After half term we will be investigating</w:t>
            </w:r>
            <w:r w:rsidRPr="595700A6" w:rsidR="39F0F704">
              <w:rPr>
                <w:rFonts w:ascii="Comic Sans MS" w:hAnsi="Comic Sans MS"/>
                <w:b w:val="0"/>
                <w:bCs w:val="0"/>
                <w:color w:val="auto"/>
                <w:sz w:val="16"/>
                <w:szCs w:val="16"/>
              </w:rPr>
              <w:t>,</w:t>
            </w:r>
            <w:r w:rsidRPr="595700A6" w:rsidR="4DF80E25">
              <w:rPr>
                <w:rFonts w:ascii="Comic Sans MS" w:hAnsi="Comic Sans MS"/>
                <w:b w:val="0"/>
                <w:bCs w:val="0"/>
                <w:color w:val="auto"/>
                <w:sz w:val="16"/>
                <w:szCs w:val="16"/>
              </w:rPr>
              <w:t xml:space="preserve"> </w:t>
            </w:r>
            <w:r w:rsidRPr="595700A6" w:rsidR="218E168D">
              <w:rPr>
                <w:rFonts w:ascii="Comic Sans MS" w:hAnsi="Comic Sans MS"/>
                <w:b w:val="0"/>
                <w:bCs w:val="0"/>
                <w:color w:val="auto"/>
                <w:sz w:val="16"/>
                <w:szCs w:val="16"/>
              </w:rPr>
              <w:t>‘</w:t>
            </w:r>
            <w:r w:rsidRPr="595700A6" w:rsidR="2A680529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6"/>
                <w:szCs w:val="16"/>
                <w:lang w:val="en-GB"/>
              </w:rPr>
              <w:t>How and why do people in Cornwall mark significant events in community life?</w:t>
            </w:r>
            <w:r w:rsidRPr="595700A6" w:rsidR="218E168D">
              <w:rPr>
                <w:rFonts w:ascii="Comic Sans MS" w:hAnsi="Comic Sans MS"/>
                <w:b w:val="0"/>
                <w:bCs w:val="0"/>
                <w:color w:val="auto"/>
                <w:sz w:val="16"/>
                <w:szCs w:val="16"/>
              </w:rPr>
              <w:t>’</w:t>
            </w:r>
            <w:r w:rsidRPr="595700A6" w:rsidR="7A547870">
              <w:rPr>
                <w:rFonts w:ascii="Comic Sans MS" w:hAnsi="Comic Sans MS"/>
                <w:b w:val="0"/>
                <w:bCs w:val="0"/>
                <w:color w:val="auto"/>
                <w:sz w:val="16"/>
                <w:szCs w:val="16"/>
              </w:rPr>
              <w:t>.</w:t>
            </w:r>
          </w:p>
          <w:p w:rsidRPr="00695C82" w:rsidR="00D2629A" w:rsidP="595700A6" w:rsidRDefault="00D2629A" w14:paraId="6674E280" w14:textId="77777777">
            <w:pPr>
              <w:spacing w:after="0" w:line="240" w:lineRule="auto"/>
              <w:jc w:val="center"/>
              <w:rPr>
                <w:rFonts w:ascii="Comic Sans MS" w:hAnsi="Comic Sans MS"/>
                <w:b w:val="1"/>
                <w:bCs w:val="1"/>
                <w:color w:val="833C0B" w:themeColor="accent2" w:themeShade="80"/>
                <w:sz w:val="16"/>
                <w:szCs w:val="16"/>
              </w:rPr>
            </w:pPr>
            <w:r w:rsidRPr="595700A6" w:rsidR="00D2629A">
              <w:rPr>
                <w:rFonts w:ascii="Comic Sans MS" w:hAnsi="Comic Sans MS"/>
                <w:b w:val="1"/>
                <w:bCs w:val="1"/>
                <w:color w:val="833C0B" w:themeColor="accent2" w:themeTint="FF" w:themeShade="80"/>
                <w:sz w:val="16"/>
                <w:szCs w:val="16"/>
              </w:rPr>
              <w:t>PSHE</w:t>
            </w:r>
          </w:p>
          <w:p w:rsidRPr="00D2629A" w:rsidR="004540E8" w:rsidP="595700A6" w:rsidRDefault="00D2629A" w14:paraId="36909931" w14:textId="6652AE0C">
            <w:pPr>
              <w:spacing w:after="0" w:line="240" w:lineRule="auto"/>
              <w:jc w:val="left"/>
              <w:rPr>
                <w:rFonts w:ascii="Comic Sans MS" w:hAnsi="Comic Sans MS"/>
                <w:color w:val="auto"/>
                <w:sz w:val="16"/>
                <w:szCs w:val="16"/>
              </w:rPr>
            </w:pPr>
            <w:r w:rsidRPr="595700A6" w:rsidR="00D2629A">
              <w:rPr>
                <w:rFonts w:ascii="Comic Sans MS" w:hAnsi="Comic Sans MS"/>
                <w:color w:val="auto"/>
                <w:sz w:val="16"/>
                <w:szCs w:val="16"/>
              </w:rPr>
              <w:t>Following our school</w:t>
            </w:r>
            <w:r w:rsidRPr="595700A6" w:rsidR="00D2629A">
              <w:rPr>
                <w:rFonts w:ascii="Comic Sans MS" w:hAnsi="Comic Sans MS"/>
                <w:color w:val="auto"/>
                <w:sz w:val="16"/>
                <w:szCs w:val="16"/>
              </w:rPr>
              <w:t xml:space="preserve"> </w:t>
            </w:r>
            <w:r w:rsidRPr="595700A6" w:rsidR="00D2629A">
              <w:rPr>
                <w:rFonts w:ascii="Comic Sans MS" w:hAnsi="Comic Sans MS"/>
                <w:color w:val="auto"/>
                <w:sz w:val="16"/>
                <w:szCs w:val="16"/>
              </w:rPr>
              <w:t>curriculum programme,</w:t>
            </w:r>
            <w:r w:rsidRPr="595700A6" w:rsidR="6DCE27A4">
              <w:rPr>
                <w:rFonts w:ascii="Comic Sans MS" w:hAnsi="Comic Sans MS"/>
                <w:color w:val="auto"/>
                <w:sz w:val="16"/>
                <w:szCs w:val="16"/>
              </w:rPr>
              <w:t xml:space="preserve"> our topic is ‘</w:t>
            </w:r>
            <w:r w:rsidRPr="595700A6" w:rsidR="1B0AC60B">
              <w:rPr>
                <w:rFonts w:ascii="Comic Sans MS" w:hAnsi="Comic Sans MS"/>
                <w:color w:val="auto"/>
                <w:sz w:val="16"/>
                <w:szCs w:val="16"/>
              </w:rPr>
              <w:t>Being my best</w:t>
            </w:r>
            <w:r w:rsidRPr="595700A6" w:rsidR="6DCE27A4">
              <w:rPr>
                <w:rFonts w:ascii="Comic Sans MS" w:hAnsi="Comic Sans MS"/>
                <w:color w:val="auto"/>
                <w:sz w:val="16"/>
                <w:szCs w:val="16"/>
              </w:rPr>
              <w:t xml:space="preserve">’ which </w:t>
            </w:r>
            <w:r w:rsidRPr="595700A6" w:rsidR="0D7A8126">
              <w:rPr>
                <w:rFonts w:ascii="Comic Sans MS" w:hAnsi="Comic Sans MS"/>
                <w:color w:val="auto"/>
                <w:sz w:val="16"/>
                <w:szCs w:val="16"/>
              </w:rPr>
              <w:t>includes:</w:t>
            </w:r>
            <w:r w:rsidRPr="595700A6" w:rsidR="00D2629A">
              <w:rPr>
                <w:rFonts w:ascii="Comic Sans MS" w:hAnsi="Comic Sans MS"/>
                <w:color w:val="auto"/>
                <w:sz w:val="16"/>
                <w:szCs w:val="16"/>
              </w:rPr>
              <w:t xml:space="preserve"> </w:t>
            </w:r>
            <w:r w:rsidRPr="595700A6" w:rsidR="2C42A716">
              <w:rPr>
                <w:rFonts w:ascii="Comic Sans MS" w:hAnsi="Comic Sans MS"/>
                <w:color w:val="auto"/>
                <w:sz w:val="16"/>
                <w:szCs w:val="16"/>
              </w:rPr>
              <w:t xml:space="preserve">health, </w:t>
            </w:r>
            <w:r w:rsidRPr="595700A6" w:rsidR="2C42A716">
              <w:rPr>
                <w:rFonts w:ascii="Comic Sans MS" w:hAnsi="Comic Sans MS"/>
                <w:color w:val="auto"/>
                <w:sz w:val="16"/>
                <w:szCs w:val="16"/>
              </w:rPr>
              <w:t>fitness</w:t>
            </w:r>
            <w:r w:rsidRPr="595700A6" w:rsidR="2C42A716">
              <w:rPr>
                <w:rFonts w:ascii="Comic Sans MS" w:hAnsi="Comic Sans MS"/>
                <w:color w:val="auto"/>
                <w:sz w:val="16"/>
                <w:szCs w:val="16"/>
              </w:rPr>
              <w:t xml:space="preserve"> and nutrition, basic first aid, making choices, </w:t>
            </w:r>
            <w:r w:rsidRPr="595700A6" w:rsidR="20015FDF">
              <w:rPr>
                <w:rFonts w:ascii="Comic Sans MS" w:hAnsi="Comic Sans MS"/>
                <w:color w:val="auto"/>
                <w:sz w:val="16"/>
                <w:szCs w:val="16"/>
              </w:rPr>
              <w:t>dealing with growing up</w:t>
            </w:r>
            <w:r w:rsidRPr="595700A6" w:rsidR="26FF713E">
              <w:rPr>
                <w:rFonts w:ascii="Comic Sans MS" w:hAnsi="Comic Sans MS"/>
                <w:color w:val="auto"/>
                <w:sz w:val="16"/>
                <w:szCs w:val="16"/>
              </w:rPr>
              <w:t>.</w:t>
            </w:r>
          </w:p>
        </w:tc>
        <w:tc>
          <w:tcPr>
            <w:tcW w:w="3619" w:type="dxa"/>
            <w:vMerge/>
            <w:tcMar/>
          </w:tcPr>
          <w:p w:rsidRPr="00333C3E" w:rsidR="007E7FD2" w:rsidP="00895C76" w:rsidRDefault="007E7FD2" w14:paraId="36909932" w14:textId="77777777">
            <w:pPr>
              <w:spacing w:before="240" w:after="0" w:line="240" w:lineRule="auto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</w:tbl>
    <w:p w:rsidRPr="006A48AD" w:rsidR="006A48AD" w:rsidP="00895C76" w:rsidRDefault="006A48AD" w14:paraId="36909934" w14:textId="77777777"/>
    <w:sectPr w:rsidRPr="006A48AD" w:rsidR="006A48AD" w:rsidSect="00195ED6">
      <w:headerReference w:type="default" r:id="rId10"/>
      <w:pgSz w:w="16838" w:h="11906" w:orient="landscape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110DA" w:rsidP="00DD5720" w:rsidRDefault="008110DA" w14:paraId="4C1A443E" w14:textId="77777777">
      <w:r>
        <w:separator/>
      </w:r>
    </w:p>
  </w:endnote>
  <w:endnote w:type="continuationSeparator" w:id="0">
    <w:p w:rsidR="008110DA" w:rsidP="00DD5720" w:rsidRDefault="008110DA" w14:paraId="1DEF26D6" w14:textId="77777777">
      <w:r>
        <w:continuationSeparator/>
      </w:r>
    </w:p>
  </w:endnote>
  <w:endnote w:type="continuationNotice" w:id="1">
    <w:p w:rsidR="008110DA" w:rsidRDefault="008110DA" w14:paraId="0C663A9E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AF822AE7-C0F7-4697-A0ED-E1FB574738AD}" r:id="rId1"/>
    <w:embedBold w:fontKey="{F2A75985-182E-4674-A944-60AEA0EFA2E1}" r:id="rId2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  <w:embedRegular w:fontKey="{3227FB67-5901-4540-A9C9-9F93C9555109}" r:id="rId3"/>
    <w:embedBold w:fontKey="{16A9A466-D560-43F6-9C7A-DD66DAF6E939}" r:id="rId4"/>
    <w:embedItalic w:fontKey="{69D626EE-93CE-4C70-859B-350CD2F78B4F}" r:id="rId5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w:fontKey="{0818B6DE-B689-4A0A-9A5A-F0C35783EBA9}" r:id="rId6"/>
    <w:embedBold w:fontKey="{08A31FAD-2000-4DFF-B6E9-7CE9DA4262FE}" r:id="rId7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810F951D-950D-4D78-B2CD-871FAA97D2EE}" r:id="rId8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FB3635D4-63A8-408B-8824-83B1668C3426}" r:id="rId9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110DA" w:rsidP="00DD5720" w:rsidRDefault="008110DA" w14:paraId="4122C8B2" w14:textId="77777777">
      <w:r>
        <w:separator/>
      </w:r>
    </w:p>
  </w:footnote>
  <w:footnote w:type="continuationSeparator" w:id="0">
    <w:p w:rsidR="008110DA" w:rsidP="00DD5720" w:rsidRDefault="008110DA" w14:paraId="605C9C46" w14:textId="77777777">
      <w:r>
        <w:continuationSeparator/>
      </w:r>
    </w:p>
  </w:footnote>
  <w:footnote w:type="continuationNotice" w:id="1">
    <w:p w:rsidR="008110DA" w:rsidRDefault="008110DA" w14:paraId="59D08C86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A48AD" w:rsidRDefault="006A48AD" w14:paraId="3690993D" w14:textId="77777777">
    <w:pPr>
      <w:pStyle w:val="Header"/>
    </w:pPr>
  </w:p>
  <w:p w:rsidR="00D6721E" w:rsidRDefault="00D6721E" w14:paraId="3690993E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63C9"/>
    <w:multiLevelType w:val="hybridMultilevel"/>
    <w:tmpl w:val="E256849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0ED648F8"/>
    <w:multiLevelType w:val="hybridMultilevel"/>
    <w:tmpl w:val="2A26819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8F7582A"/>
    <w:multiLevelType w:val="hybridMultilevel"/>
    <w:tmpl w:val="72B063A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EEC4056"/>
    <w:multiLevelType w:val="hybridMultilevel"/>
    <w:tmpl w:val="EE48E24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4A444C21"/>
    <w:multiLevelType w:val="hybridMultilevel"/>
    <w:tmpl w:val="BD1C53A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7D52225"/>
    <w:multiLevelType w:val="hybridMultilevel"/>
    <w:tmpl w:val="713CA53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989210373">
    <w:abstractNumId w:val="1"/>
  </w:num>
  <w:num w:numId="2" w16cid:durableId="587618157">
    <w:abstractNumId w:val="7"/>
  </w:num>
  <w:num w:numId="3" w16cid:durableId="1585141368">
    <w:abstractNumId w:val="0"/>
  </w:num>
  <w:num w:numId="4" w16cid:durableId="1126460945">
    <w:abstractNumId w:val="5"/>
  </w:num>
  <w:num w:numId="5" w16cid:durableId="982657154">
    <w:abstractNumId w:val="4"/>
  </w:num>
  <w:num w:numId="6" w16cid:durableId="1885753355">
    <w:abstractNumId w:val="2"/>
  </w:num>
  <w:num w:numId="7" w16cid:durableId="299577492">
    <w:abstractNumId w:val="6"/>
  </w:num>
  <w:num w:numId="8" w16cid:durableId="1860270135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FD2"/>
    <w:rsid w:val="00004DCF"/>
    <w:rsid w:val="00005715"/>
    <w:rsid w:val="00005920"/>
    <w:rsid w:val="00012E1D"/>
    <w:rsid w:val="0001377C"/>
    <w:rsid w:val="00025835"/>
    <w:rsid w:val="0002758E"/>
    <w:rsid w:val="000331F3"/>
    <w:rsid w:val="0003405A"/>
    <w:rsid w:val="00034929"/>
    <w:rsid w:val="00036C3C"/>
    <w:rsid w:val="000523A4"/>
    <w:rsid w:val="00063764"/>
    <w:rsid w:val="00064749"/>
    <w:rsid w:val="00067C79"/>
    <w:rsid w:val="000805CA"/>
    <w:rsid w:val="00086160"/>
    <w:rsid w:val="000B19F5"/>
    <w:rsid w:val="000C06DA"/>
    <w:rsid w:val="000C12D2"/>
    <w:rsid w:val="000C2526"/>
    <w:rsid w:val="000D6BA6"/>
    <w:rsid w:val="000E10B9"/>
    <w:rsid w:val="000E48BE"/>
    <w:rsid w:val="000F227B"/>
    <w:rsid w:val="000F67C3"/>
    <w:rsid w:val="000F793E"/>
    <w:rsid w:val="0010718B"/>
    <w:rsid w:val="00132E7D"/>
    <w:rsid w:val="001336B9"/>
    <w:rsid w:val="00147189"/>
    <w:rsid w:val="00147AB1"/>
    <w:rsid w:val="00162487"/>
    <w:rsid w:val="00173124"/>
    <w:rsid w:val="0017585E"/>
    <w:rsid w:val="00181A76"/>
    <w:rsid w:val="00190479"/>
    <w:rsid w:val="00195ED6"/>
    <w:rsid w:val="001A77E0"/>
    <w:rsid w:val="001B7D7D"/>
    <w:rsid w:val="001C107F"/>
    <w:rsid w:val="001D5010"/>
    <w:rsid w:val="001E2CD5"/>
    <w:rsid w:val="001F11E6"/>
    <w:rsid w:val="00214E6D"/>
    <w:rsid w:val="00221439"/>
    <w:rsid w:val="0022302D"/>
    <w:rsid w:val="00235069"/>
    <w:rsid w:val="002374BD"/>
    <w:rsid w:val="00254D95"/>
    <w:rsid w:val="00255512"/>
    <w:rsid w:val="002629D1"/>
    <w:rsid w:val="00262EB6"/>
    <w:rsid w:val="00271764"/>
    <w:rsid w:val="00271C73"/>
    <w:rsid w:val="0027442C"/>
    <w:rsid w:val="0028034C"/>
    <w:rsid w:val="00283D04"/>
    <w:rsid w:val="00285772"/>
    <w:rsid w:val="00297672"/>
    <w:rsid w:val="002A173A"/>
    <w:rsid w:val="002A62EC"/>
    <w:rsid w:val="002B43D5"/>
    <w:rsid w:val="002F2B9D"/>
    <w:rsid w:val="002F5F9D"/>
    <w:rsid w:val="002F6104"/>
    <w:rsid w:val="003118CF"/>
    <w:rsid w:val="00315C5D"/>
    <w:rsid w:val="00315FA3"/>
    <w:rsid w:val="00316AAF"/>
    <w:rsid w:val="00320C5D"/>
    <w:rsid w:val="00326698"/>
    <w:rsid w:val="00333C3E"/>
    <w:rsid w:val="00334551"/>
    <w:rsid w:val="00341B65"/>
    <w:rsid w:val="00342ADB"/>
    <w:rsid w:val="00344899"/>
    <w:rsid w:val="00346181"/>
    <w:rsid w:val="00351D23"/>
    <w:rsid w:val="00357247"/>
    <w:rsid w:val="00360BAC"/>
    <w:rsid w:val="0036792D"/>
    <w:rsid w:val="0038313B"/>
    <w:rsid w:val="00387EB3"/>
    <w:rsid w:val="00390382"/>
    <w:rsid w:val="003945F1"/>
    <w:rsid w:val="003A5340"/>
    <w:rsid w:val="003A5F57"/>
    <w:rsid w:val="003A6A65"/>
    <w:rsid w:val="003B0429"/>
    <w:rsid w:val="003B0FD4"/>
    <w:rsid w:val="003B6A65"/>
    <w:rsid w:val="003C0267"/>
    <w:rsid w:val="003D26A6"/>
    <w:rsid w:val="003D6663"/>
    <w:rsid w:val="003E5CCB"/>
    <w:rsid w:val="003F2A61"/>
    <w:rsid w:val="00405FA9"/>
    <w:rsid w:val="00411653"/>
    <w:rsid w:val="00412284"/>
    <w:rsid w:val="00420A31"/>
    <w:rsid w:val="00420F65"/>
    <w:rsid w:val="0043279E"/>
    <w:rsid w:val="0044266C"/>
    <w:rsid w:val="0044616E"/>
    <w:rsid w:val="00452BFC"/>
    <w:rsid w:val="004540E8"/>
    <w:rsid w:val="00461B46"/>
    <w:rsid w:val="0046517B"/>
    <w:rsid w:val="00465B73"/>
    <w:rsid w:val="0047054B"/>
    <w:rsid w:val="004748FB"/>
    <w:rsid w:val="00476D64"/>
    <w:rsid w:val="00482963"/>
    <w:rsid w:val="00496A85"/>
    <w:rsid w:val="004B3655"/>
    <w:rsid w:val="004C5E12"/>
    <w:rsid w:val="004D518A"/>
    <w:rsid w:val="004E5017"/>
    <w:rsid w:val="004F0EE8"/>
    <w:rsid w:val="005144BA"/>
    <w:rsid w:val="005150FA"/>
    <w:rsid w:val="00522C90"/>
    <w:rsid w:val="00522CBD"/>
    <w:rsid w:val="0053614E"/>
    <w:rsid w:val="0053683A"/>
    <w:rsid w:val="00543C8F"/>
    <w:rsid w:val="005471CB"/>
    <w:rsid w:val="005504A6"/>
    <w:rsid w:val="00553E0E"/>
    <w:rsid w:val="00572E1C"/>
    <w:rsid w:val="00581010"/>
    <w:rsid w:val="005A01FA"/>
    <w:rsid w:val="005A3494"/>
    <w:rsid w:val="005B364C"/>
    <w:rsid w:val="005C4467"/>
    <w:rsid w:val="005D08C0"/>
    <w:rsid w:val="005D0A3B"/>
    <w:rsid w:val="005D13CB"/>
    <w:rsid w:val="005D1993"/>
    <w:rsid w:val="005E3178"/>
    <w:rsid w:val="005E5C37"/>
    <w:rsid w:val="005F52A9"/>
    <w:rsid w:val="005F7B5F"/>
    <w:rsid w:val="00601AF5"/>
    <w:rsid w:val="00625CB8"/>
    <w:rsid w:val="00633A95"/>
    <w:rsid w:val="00641BEE"/>
    <w:rsid w:val="0066258A"/>
    <w:rsid w:val="00662964"/>
    <w:rsid w:val="006657E0"/>
    <w:rsid w:val="00695C82"/>
    <w:rsid w:val="006A48AD"/>
    <w:rsid w:val="006B291D"/>
    <w:rsid w:val="006B5DAA"/>
    <w:rsid w:val="006C2E15"/>
    <w:rsid w:val="006C69AF"/>
    <w:rsid w:val="006D108B"/>
    <w:rsid w:val="006E0285"/>
    <w:rsid w:val="007058D1"/>
    <w:rsid w:val="007066CA"/>
    <w:rsid w:val="0071597B"/>
    <w:rsid w:val="007215F9"/>
    <w:rsid w:val="00722B47"/>
    <w:rsid w:val="00724125"/>
    <w:rsid w:val="00724C7D"/>
    <w:rsid w:val="0072711D"/>
    <w:rsid w:val="00741F07"/>
    <w:rsid w:val="0075203E"/>
    <w:rsid w:val="00756AA9"/>
    <w:rsid w:val="00757805"/>
    <w:rsid w:val="0075EAB3"/>
    <w:rsid w:val="00763739"/>
    <w:rsid w:val="00763D78"/>
    <w:rsid w:val="0077612B"/>
    <w:rsid w:val="00777B8F"/>
    <w:rsid w:val="00780F6F"/>
    <w:rsid w:val="00783865"/>
    <w:rsid w:val="00786BA4"/>
    <w:rsid w:val="00795735"/>
    <w:rsid w:val="00797307"/>
    <w:rsid w:val="007A062E"/>
    <w:rsid w:val="007A215B"/>
    <w:rsid w:val="007B6430"/>
    <w:rsid w:val="007C0E80"/>
    <w:rsid w:val="007C582B"/>
    <w:rsid w:val="007E7FD2"/>
    <w:rsid w:val="0080439C"/>
    <w:rsid w:val="008110DA"/>
    <w:rsid w:val="00843792"/>
    <w:rsid w:val="00847587"/>
    <w:rsid w:val="00854D80"/>
    <w:rsid w:val="008560E2"/>
    <w:rsid w:val="008626D6"/>
    <w:rsid w:val="00870EE4"/>
    <w:rsid w:val="008728D3"/>
    <w:rsid w:val="00872C5C"/>
    <w:rsid w:val="00874EB6"/>
    <w:rsid w:val="008841C3"/>
    <w:rsid w:val="00886FE1"/>
    <w:rsid w:val="00895054"/>
    <w:rsid w:val="00895C76"/>
    <w:rsid w:val="00896A86"/>
    <w:rsid w:val="008A1028"/>
    <w:rsid w:val="008A1407"/>
    <w:rsid w:val="008C138D"/>
    <w:rsid w:val="008C227E"/>
    <w:rsid w:val="008C6DC7"/>
    <w:rsid w:val="008D0AFB"/>
    <w:rsid w:val="008D44B3"/>
    <w:rsid w:val="008E5D3A"/>
    <w:rsid w:val="008E6CBD"/>
    <w:rsid w:val="008E71A2"/>
    <w:rsid w:val="00907954"/>
    <w:rsid w:val="00912AE2"/>
    <w:rsid w:val="009130A4"/>
    <w:rsid w:val="009205B8"/>
    <w:rsid w:val="009349CD"/>
    <w:rsid w:val="009355C1"/>
    <w:rsid w:val="009434E1"/>
    <w:rsid w:val="0095054A"/>
    <w:rsid w:val="009518D2"/>
    <w:rsid w:val="0095390F"/>
    <w:rsid w:val="00954C1E"/>
    <w:rsid w:val="00964E78"/>
    <w:rsid w:val="00970E51"/>
    <w:rsid w:val="00975380"/>
    <w:rsid w:val="0098564A"/>
    <w:rsid w:val="00986016"/>
    <w:rsid w:val="0099473A"/>
    <w:rsid w:val="009A05C0"/>
    <w:rsid w:val="009A6ED3"/>
    <w:rsid w:val="009B213F"/>
    <w:rsid w:val="009B59D3"/>
    <w:rsid w:val="009B733B"/>
    <w:rsid w:val="009C47B0"/>
    <w:rsid w:val="009D6608"/>
    <w:rsid w:val="009E351A"/>
    <w:rsid w:val="009E4127"/>
    <w:rsid w:val="009F5EEC"/>
    <w:rsid w:val="009F76CB"/>
    <w:rsid w:val="00A00327"/>
    <w:rsid w:val="00A01C2C"/>
    <w:rsid w:val="00A02574"/>
    <w:rsid w:val="00A1417E"/>
    <w:rsid w:val="00A14C68"/>
    <w:rsid w:val="00A27D92"/>
    <w:rsid w:val="00A409CD"/>
    <w:rsid w:val="00A431AD"/>
    <w:rsid w:val="00A53BB6"/>
    <w:rsid w:val="00A61E8B"/>
    <w:rsid w:val="00A66A2A"/>
    <w:rsid w:val="00A72CC8"/>
    <w:rsid w:val="00A72ECB"/>
    <w:rsid w:val="00A84104"/>
    <w:rsid w:val="00A867C6"/>
    <w:rsid w:val="00AA6A0B"/>
    <w:rsid w:val="00AC3604"/>
    <w:rsid w:val="00AE6F96"/>
    <w:rsid w:val="00B035A4"/>
    <w:rsid w:val="00B04138"/>
    <w:rsid w:val="00B054C4"/>
    <w:rsid w:val="00B10660"/>
    <w:rsid w:val="00B10FFB"/>
    <w:rsid w:val="00B22DCF"/>
    <w:rsid w:val="00B241EF"/>
    <w:rsid w:val="00B245F1"/>
    <w:rsid w:val="00B302DD"/>
    <w:rsid w:val="00B479E0"/>
    <w:rsid w:val="00B56B86"/>
    <w:rsid w:val="00B61055"/>
    <w:rsid w:val="00B745A5"/>
    <w:rsid w:val="00B8563B"/>
    <w:rsid w:val="00B8626B"/>
    <w:rsid w:val="00B878E4"/>
    <w:rsid w:val="00B87C48"/>
    <w:rsid w:val="00B87E39"/>
    <w:rsid w:val="00B93293"/>
    <w:rsid w:val="00BA3D98"/>
    <w:rsid w:val="00BC25F5"/>
    <w:rsid w:val="00BC78D2"/>
    <w:rsid w:val="00BE0C31"/>
    <w:rsid w:val="00BE12FA"/>
    <w:rsid w:val="00BF55F3"/>
    <w:rsid w:val="00C015D9"/>
    <w:rsid w:val="00C01646"/>
    <w:rsid w:val="00C15383"/>
    <w:rsid w:val="00C303EA"/>
    <w:rsid w:val="00C34ACA"/>
    <w:rsid w:val="00C37381"/>
    <w:rsid w:val="00C378D9"/>
    <w:rsid w:val="00C40AC7"/>
    <w:rsid w:val="00C40BE8"/>
    <w:rsid w:val="00C445FE"/>
    <w:rsid w:val="00C448CD"/>
    <w:rsid w:val="00C47787"/>
    <w:rsid w:val="00C47CDB"/>
    <w:rsid w:val="00C56191"/>
    <w:rsid w:val="00C7446D"/>
    <w:rsid w:val="00C85CEE"/>
    <w:rsid w:val="00C95B6A"/>
    <w:rsid w:val="00CA13E6"/>
    <w:rsid w:val="00CA16E3"/>
    <w:rsid w:val="00CA3011"/>
    <w:rsid w:val="00CB325C"/>
    <w:rsid w:val="00CB5CD9"/>
    <w:rsid w:val="00CB7841"/>
    <w:rsid w:val="00CC0F47"/>
    <w:rsid w:val="00CC2216"/>
    <w:rsid w:val="00CC3504"/>
    <w:rsid w:val="00CD3853"/>
    <w:rsid w:val="00CD430C"/>
    <w:rsid w:val="00CE07D8"/>
    <w:rsid w:val="00CE75AA"/>
    <w:rsid w:val="00CF2D44"/>
    <w:rsid w:val="00CF513F"/>
    <w:rsid w:val="00D01112"/>
    <w:rsid w:val="00D06476"/>
    <w:rsid w:val="00D2034F"/>
    <w:rsid w:val="00D26063"/>
    <w:rsid w:val="00D2629A"/>
    <w:rsid w:val="00D36A82"/>
    <w:rsid w:val="00D447AD"/>
    <w:rsid w:val="00D5209A"/>
    <w:rsid w:val="00D6698F"/>
    <w:rsid w:val="00D6721E"/>
    <w:rsid w:val="00D7595A"/>
    <w:rsid w:val="00D8061F"/>
    <w:rsid w:val="00D856CB"/>
    <w:rsid w:val="00D87787"/>
    <w:rsid w:val="00D90104"/>
    <w:rsid w:val="00D9541C"/>
    <w:rsid w:val="00DA2D2E"/>
    <w:rsid w:val="00DB5BD8"/>
    <w:rsid w:val="00DC190B"/>
    <w:rsid w:val="00DD0C7B"/>
    <w:rsid w:val="00DD5720"/>
    <w:rsid w:val="00DE458D"/>
    <w:rsid w:val="00DE49E8"/>
    <w:rsid w:val="00E011AF"/>
    <w:rsid w:val="00E02F4B"/>
    <w:rsid w:val="00E05269"/>
    <w:rsid w:val="00E1404D"/>
    <w:rsid w:val="00E1443E"/>
    <w:rsid w:val="00E35B50"/>
    <w:rsid w:val="00E376AA"/>
    <w:rsid w:val="00E565E3"/>
    <w:rsid w:val="00E57CED"/>
    <w:rsid w:val="00E62A7F"/>
    <w:rsid w:val="00E732E7"/>
    <w:rsid w:val="00E734BA"/>
    <w:rsid w:val="00E90904"/>
    <w:rsid w:val="00E91210"/>
    <w:rsid w:val="00EA098B"/>
    <w:rsid w:val="00EA1166"/>
    <w:rsid w:val="00EA15E1"/>
    <w:rsid w:val="00EA30FA"/>
    <w:rsid w:val="00EA5F33"/>
    <w:rsid w:val="00EB00E8"/>
    <w:rsid w:val="00EB2C83"/>
    <w:rsid w:val="00EB3382"/>
    <w:rsid w:val="00EB6D1C"/>
    <w:rsid w:val="00EC18A8"/>
    <w:rsid w:val="00EC7B7D"/>
    <w:rsid w:val="00ED534B"/>
    <w:rsid w:val="00ED5E53"/>
    <w:rsid w:val="00ED65BF"/>
    <w:rsid w:val="00ED71A2"/>
    <w:rsid w:val="00EE36B1"/>
    <w:rsid w:val="00EE3823"/>
    <w:rsid w:val="00EE6364"/>
    <w:rsid w:val="00EF5860"/>
    <w:rsid w:val="00F0448F"/>
    <w:rsid w:val="00F048C3"/>
    <w:rsid w:val="00F14F37"/>
    <w:rsid w:val="00F15083"/>
    <w:rsid w:val="00F30463"/>
    <w:rsid w:val="00F3155C"/>
    <w:rsid w:val="00F35966"/>
    <w:rsid w:val="00F36789"/>
    <w:rsid w:val="00F376A9"/>
    <w:rsid w:val="00F429B8"/>
    <w:rsid w:val="00F4410B"/>
    <w:rsid w:val="00F44209"/>
    <w:rsid w:val="00F45B98"/>
    <w:rsid w:val="00F50BCF"/>
    <w:rsid w:val="00F66A1C"/>
    <w:rsid w:val="00F66B59"/>
    <w:rsid w:val="00F72CF1"/>
    <w:rsid w:val="00F770BE"/>
    <w:rsid w:val="00F870C1"/>
    <w:rsid w:val="00F92446"/>
    <w:rsid w:val="00FA22B1"/>
    <w:rsid w:val="00FC620A"/>
    <w:rsid w:val="00FE1DD6"/>
    <w:rsid w:val="00FF3496"/>
    <w:rsid w:val="00FF50B4"/>
    <w:rsid w:val="01088394"/>
    <w:rsid w:val="01388F3C"/>
    <w:rsid w:val="01AE8844"/>
    <w:rsid w:val="01C49D00"/>
    <w:rsid w:val="01EE46D7"/>
    <w:rsid w:val="0208509E"/>
    <w:rsid w:val="022D2131"/>
    <w:rsid w:val="02A1EA15"/>
    <w:rsid w:val="02EB4C7F"/>
    <w:rsid w:val="03060721"/>
    <w:rsid w:val="036997C3"/>
    <w:rsid w:val="0381FA76"/>
    <w:rsid w:val="0382A131"/>
    <w:rsid w:val="03DF90CB"/>
    <w:rsid w:val="045C928F"/>
    <w:rsid w:val="04D218D8"/>
    <w:rsid w:val="053C1945"/>
    <w:rsid w:val="05E450EF"/>
    <w:rsid w:val="061FCD60"/>
    <w:rsid w:val="0622ED41"/>
    <w:rsid w:val="06414216"/>
    <w:rsid w:val="0643A9D3"/>
    <w:rsid w:val="06453424"/>
    <w:rsid w:val="065EE5C8"/>
    <w:rsid w:val="06E52C37"/>
    <w:rsid w:val="06EC43B4"/>
    <w:rsid w:val="0767A307"/>
    <w:rsid w:val="08C8D0AD"/>
    <w:rsid w:val="08DDAFAC"/>
    <w:rsid w:val="08EDFE74"/>
    <w:rsid w:val="09070354"/>
    <w:rsid w:val="090AB7A5"/>
    <w:rsid w:val="09BB3B17"/>
    <w:rsid w:val="0A05A82A"/>
    <w:rsid w:val="0AB61B07"/>
    <w:rsid w:val="0D796E62"/>
    <w:rsid w:val="0D7A8126"/>
    <w:rsid w:val="0DDE28C8"/>
    <w:rsid w:val="0DF5C992"/>
    <w:rsid w:val="0E9A3C86"/>
    <w:rsid w:val="100CC5C5"/>
    <w:rsid w:val="1030D8AC"/>
    <w:rsid w:val="103C1836"/>
    <w:rsid w:val="11270461"/>
    <w:rsid w:val="112A3472"/>
    <w:rsid w:val="11A7E3B1"/>
    <w:rsid w:val="12722C2C"/>
    <w:rsid w:val="12C5D4B2"/>
    <w:rsid w:val="12E6EC60"/>
    <w:rsid w:val="1333E27C"/>
    <w:rsid w:val="1362F330"/>
    <w:rsid w:val="13B454D5"/>
    <w:rsid w:val="13C7399B"/>
    <w:rsid w:val="14148124"/>
    <w:rsid w:val="14EC4B5D"/>
    <w:rsid w:val="15116B90"/>
    <w:rsid w:val="1535A586"/>
    <w:rsid w:val="15672BF7"/>
    <w:rsid w:val="16AD61E3"/>
    <w:rsid w:val="16FE16DC"/>
    <w:rsid w:val="174F6D25"/>
    <w:rsid w:val="17F57680"/>
    <w:rsid w:val="18400284"/>
    <w:rsid w:val="18E30617"/>
    <w:rsid w:val="18F33ADD"/>
    <w:rsid w:val="1993010B"/>
    <w:rsid w:val="19D5CE91"/>
    <w:rsid w:val="1A149E62"/>
    <w:rsid w:val="1A660705"/>
    <w:rsid w:val="1B0AC60B"/>
    <w:rsid w:val="1B450BC9"/>
    <w:rsid w:val="1B80AD14"/>
    <w:rsid w:val="1BB598C7"/>
    <w:rsid w:val="1BDD1236"/>
    <w:rsid w:val="1BF5810C"/>
    <w:rsid w:val="1C1E82BF"/>
    <w:rsid w:val="1C250A61"/>
    <w:rsid w:val="1C3ED69B"/>
    <w:rsid w:val="1CE179EF"/>
    <w:rsid w:val="1D82ED25"/>
    <w:rsid w:val="1D88F779"/>
    <w:rsid w:val="1EBE698E"/>
    <w:rsid w:val="1F204FCB"/>
    <w:rsid w:val="1F391F3E"/>
    <w:rsid w:val="1F69B97E"/>
    <w:rsid w:val="1F97AF8C"/>
    <w:rsid w:val="1FAA3EFB"/>
    <w:rsid w:val="20015FDF"/>
    <w:rsid w:val="205A39EF"/>
    <w:rsid w:val="2063B8BF"/>
    <w:rsid w:val="210589DF"/>
    <w:rsid w:val="2155150B"/>
    <w:rsid w:val="218E168D"/>
    <w:rsid w:val="219DA191"/>
    <w:rsid w:val="21EFEE98"/>
    <w:rsid w:val="21F60A50"/>
    <w:rsid w:val="21FF8920"/>
    <w:rsid w:val="22565E48"/>
    <w:rsid w:val="2270C000"/>
    <w:rsid w:val="2278A52B"/>
    <w:rsid w:val="22C7BDB5"/>
    <w:rsid w:val="23349740"/>
    <w:rsid w:val="2372CB13"/>
    <w:rsid w:val="238D1FAC"/>
    <w:rsid w:val="23D26625"/>
    <w:rsid w:val="23DBA8B9"/>
    <w:rsid w:val="23F3C0EE"/>
    <w:rsid w:val="248D9A83"/>
    <w:rsid w:val="24965AB6"/>
    <w:rsid w:val="250ED41B"/>
    <w:rsid w:val="252DAB12"/>
    <w:rsid w:val="2592E8CC"/>
    <w:rsid w:val="26D50776"/>
    <w:rsid w:val="26FF713E"/>
    <w:rsid w:val="274353CF"/>
    <w:rsid w:val="2756298B"/>
    <w:rsid w:val="279B2ED8"/>
    <w:rsid w:val="2855A8E5"/>
    <w:rsid w:val="28870445"/>
    <w:rsid w:val="288EF1CB"/>
    <w:rsid w:val="289C0955"/>
    <w:rsid w:val="28BF4EFE"/>
    <w:rsid w:val="2950DE1E"/>
    <w:rsid w:val="29793DFE"/>
    <w:rsid w:val="2A02C5F0"/>
    <w:rsid w:val="2A156E5D"/>
    <w:rsid w:val="2A680529"/>
    <w:rsid w:val="2A872B20"/>
    <w:rsid w:val="2AEEC370"/>
    <w:rsid w:val="2BF2022A"/>
    <w:rsid w:val="2C0576AB"/>
    <w:rsid w:val="2C42A716"/>
    <w:rsid w:val="2CB76BB8"/>
    <w:rsid w:val="2DC9A84D"/>
    <w:rsid w:val="2E4BD774"/>
    <w:rsid w:val="2F0B4AD9"/>
    <w:rsid w:val="2F858776"/>
    <w:rsid w:val="2FA90C36"/>
    <w:rsid w:val="3080DB53"/>
    <w:rsid w:val="31460CB0"/>
    <w:rsid w:val="3196DD4B"/>
    <w:rsid w:val="32112414"/>
    <w:rsid w:val="3296BC55"/>
    <w:rsid w:val="33062296"/>
    <w:rsid w:val="3344D223"/>
    <w:rsid w:val="3467CBCA"/>
    <w:rsid w:val="34829911"/>
    <w:rsid w:val="3495B6D8"/>
    <w:rsid w:val="34DBC406"/>
    <w:rsid w:val="34E9FD20"/>
    <w:rsid w:val="355FF628"/>
    <w:rsid w:val="356AA835"/>
    <w:rsid w:val="35C67212"/>
    <w:rsid w:val="3680E99C"/>
    <w:rsid w:val="36E49537"/>
    <w:rsid w:val="36F01CD7"/>
    <w:rsid w:val="3864190F"/>
    <w:rsid w:val="39092691"/>
    <w:rsid w:val="39765F66"/>
    <w:rsid w:val="39F0F704"/>
    <w:rsid w:val="3B04A6EE"/>
    <w:rsid w:val="3BDCB657"/>
    <w:rsid w:val="3CBA3BA6"/>
    <w:rsid w:val="3CCB7FF4"/>
    <w:rsid w:val="3CDEA40B"/>
    <w:rsid w:val="3CF5BC17"/>
    <w:rsid w:val="3CFBE8E7"/>
    <w:rsid w:val="3D45FF8B"/>
    <w:rsid w:val="3DB8B484"/>
    <w:rsid w:val="3DCCF09D"/>
    <w:rsid w:val="3E6A06CB"/>
    <w:rsid w:val="3EE24E4F"/>
    <w:rsid w:val="3F68B439"/>
    <w:rsid w:val="408C383A"/>
    <w:rsid w:val="417DB2D9"/>
    <w:rsid w:val="4180B4CB"/>
    <w:rsid w:val="4216C497"/>
    <w:rsid w:val="423ABD04"/>
    <w:rsid w:val="424554E8"/>
    <w:rsid w:val="42E1A134"/>
    <w:rsid w:val="42E7F97D"/>
    <w:rsid w:val="434E1BE7"/>
    <w:rsid w:val="4356CEC7"/>
    <w:rsid w:val="4387D7C3"/>
    <w:rsid w:val="44CF7A5C"/>
    <w:rsid w:val="46A1FB32"/>
    <w:rsid w:val="470E534C"/>
    <w:rsid w:val="47E0DB37"/>
    <w:rsid w:val="48050B0F"/>
    <w:rsid w:val="48FADE11"/>
    <w:rsid w:val="49BB3193"/>
    <w:rsid w:val="4A3A4749"/>
    <w:rsid w:val="4A617AEA"/>
    <w:rsid w:val="4AB5F406"/>
    <w:rsid w:val="4AF402E4"/>
    <w:rsid w:val="4BE298F5"/>
    <w:rsid w:val="4C593D66"/>
    <w:rsid w:val="4D72A8C8"/>
    <w:rsid w:val="4D85F26B"/>
    <w:rsid w:val="4DF80E25"/>
    <w:rsid w:val="4E39C4E1"/>
    <w:rsid w:val="4E5D3445"/>
    <w:rsid w:val="4EA972E4"/>
    <w:rsid w:val="4F2D465C"/>
    <w:rsid w:val="4F8E3515"/>
    <w:rsid w:val="4FB87508"/>
    <w:rsid w:val="4FC44D6A"/>
    <w:rsid w:val="4FF9EFC8"/>
    <w:rsid w:val="50051579"/>
    <w:rsid w:val="5043DF2C"/>
    <w:rsid w:val="50AF3664"/>
    <w:rsid w:val="515A9374"/>
    <w:rsid w:val="5167264B"/>
    <w:rsid w:val="51BB8A8F"/>
    <w:rsid w:val="51EE5A5A"/>
    <w:rsid w:val="51F07A63"/>
    <w:rsid w:val="5232CADB"/>
    <w:rsid w:val="5289E1EA"/>
    <w:rsid w:val="52FBB9B5"/>
    <w:rsid w:val="5331EF58"/>
    <w:rsid w:val="533A4917"/>
    <w:rsid w:val="533FB62B"/>
    <w:rsid w:val="5375A625"/>
    <w:rsid w:val="53807E3A"/>
    <w:rsid w:val="53E704A0"/>
    <w:rsid w:val="5442072E"/>
    <w:rsid w:val="5468B974"/>
    <w:rsid w:val="5482918D"/>
    <w:rsid w:val="551A0BBB"/>
    <w:rsid w:val="55649250"/>
    <w:rsid w:val="55897B3B"/>
    <w:rsid w:val="55978A87"/>
    <w:rsid w:val="55A3FADE"/>
    <w:rsid w:val="565DA8EF"/>
    <w:rsid w:val="5732B30A"/>
    <w:rsid w:val="5763209A"/>
    <w:rsid w:val="57DCF7B5"/>
    <w:rsid w:val="580C0411"/>
    <w:rsid w:val="58A6F9F5"/>
    <w:rsid w:val="58E562C1"/>
    <w:rsid w:val="595700A6"/>
    <w:rsid w:val="5AF5BCA7"/>
    <w:rsid w:val="5B1318DB"/>
    <w:rsid w:val="5B4ABC50"/>
    <w:rsid w:val="5C181449"/>
    <w:rsid w:val="5C9E29A8"/>
    <w:rsid w:val="5D42C91C"/>
    <w:rsid w:val="5D57E0BF"/>
    <w:rsid w:val="5D7A8450"/>
    <w:rsid w:val="5E1256C4"/>
    <w:rsid w:val="5EBF96AE"/>
    <w:rsid w:val="5ED1362C"/>
    <w:rsid w:val="5F384B07"/>
    <w:rsid w:val="5F61F0FE"/>
    <w:rsid w:val="5FB98603"/>
    <w:rsid w:val="601E04BC"/>
    <w:rsid w:val="605B670F"/>
    <w:rsid w:val="609F2F0E"/>
    <w:rsid w:val="610FF5E1"/>
    <w:rsid w:val="618B8964"/>
    <w:rsid w:val="619A472D"/>
    <w:rsid w:val="62FF367C"/>
    <w:rsid w:val="632876D1"/>
    <w:rsid w:val="63927EB7"/>
    <w:rsid w:val="63E6D33F"/>
    <w:rsid w:val="63FECF3B"/>
    <w:rsid w:val="640BBC2A"/>
    <w:rsid w:val="641EF8FF"/>
    <w:rsid w:val="6433AC64"/>
    <w:rsid w:val="646DA267"/>
    <w:rsid w:val="64C44732"/>
    <w:rsid w:val="64D630B4"/>
    <w:rsid w:val="6505AB16"/>
    <w:rsid w:val="650CB3D2"/>
    <w:rsid w:val="656BB38D"/>
    <w:rsid w:val="65A170D3"/>
    <w:rsid w:val="65DEBF9C"/>
    <w:rsid w:val="66229B25"/>
    <w:rsid w:val="66419E1E"/>
    <w:rsid w:val="671E7401"/>
    <w:rsid w:val="672CB672"/>
    <w:rsid w:val="67EC0054"/>
    <w:rsid w:val="6916B973"/>
    <w:rsid w:val="6934C95B"/>
    <w:rsid w:val="6941138A"/>
    <w:rsid w:val="69929497"/>
    <w:rsid w:val="69C7C62F"/>
    <w:rsid w:val="69D52C18"/>
    <w:rsid w:val="6A3D7855"/>
    <w:rsid w:val="6A812F37"/>
    <w:rsid w:val="6A8C8F87"/>
    <w:rsid w:val="6A91EF3C"/>
    <w:rsid w:val="6AF60C48"/>
    <w:rsid w:val="6BE9F78C"/>
    <w:rsid w:val="6C4D8B90"/>
    <w:rsid w:val="6CA4B975"/>
    <w:rsid w:val="6D23A096"/>
    <w:rsid w:val="6DAC82B8"/>
    <w:rsid w:val="6DCE27A4"/>
    <w:rsid w:val="6E6F62AD"/>
    <w:rsid w:val="6EC2ED5C"/>
    <w:rsid w:val="6F2985E6"/>
    <w:rsid w:val="6F4F2A58"/>
    <w:rsid w:val="6F744413"/>
    <w:rsid w:val="6F83295B"/>
    <w:rsid w:val="7197BF9E"/>
    <w:rsid w:val="71BB3A9E"/>
    <w:rsid w:val="7226E83E"/>
    <w:rsid w:val="7268541D"/>
    <w:rsid w:val="73EBCA26"/>
    <w:rsid w:val="73FCF709"/>
    <w:rsid w:val="74452A83"/>
    <w:rsid w:val="74589D75"/>
    <w:rsid w:val="751E32FB"/>
    <w:rsid w:val="75E7564C"/>
    <w:rsid w:val="766B747A"/>
    <w:rsid w:val="767E28E3"/>
    <w:rsid w:val="773A3CA1"/>
    <w:rsid w:val="778E2E28"/>
    <w:rsid w:val="77F9F0AC"/>
    <w:rsid w:val="78268A3F"/>
    <w:rsid w:val="785C4D99"/>
    <w:rsid w:val="791CB42E"/>
    <w:rsid w:val="792CC4F5"/>
    <w:rsid w:val="795FB539"/>
    <w:rsid w:val="7A547870"/>
    <w:rsid w:val="7A58E97D"/>
    <w:rsid w:val="7A67A5A0"/>
    <w:rsid w:val="7A96D82F"/>
    <w:rsid w:val="7B3EE59D"/>
    <w:rsid w:val="7B46D323"/>
    <w:rsid w:val="7BB525A1"/>
    <w:rsid w:val="7BF65E5E"/>
    <w:rsid w:val="7C4925C5"/>
    <w:rsid w:val="7CB77A3A"/>
    <w:rsid w:val="7D4BB70F"/>
    <w:rsid w:val="7E1240F0"/>
    <w:rsid w:val="7E32B1FA"/>
    <w:rsid w:val="7E9517A2"/>
    <w:rsid w:val="7F963B05"/>
    <w:rsid w:val="7FB08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098EE"/>
  <w15:chartTrackingRefBased/>
  <w15:docId w15:val="{C6AE453F-C47F-4319-9C04-666F75418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Arial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uiPriority="9" w:semiHidden="1" w:unhideWhenUsed="1"/>
    <w:lsdException w:name="heading 6" w:uiPriority="9" w:semiHidden="1" w:unhideWhenUsed="1"/>
    <w:lsdException w:name="heading 7" w:uiPriority="9" w:semiHidden="1" w:unhideWhenUsed="1"/>
    <w:lsdException w:name="heading 8" w:uiPriority="9" w:semiHidden="1" w:unhideWhenUsed="1"/>
    <w:lsdException w:name="heading 9" w:uiPriority="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  <w:lang w:val="en-GB" w:eastAsia="en-GB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="Times New Roman" w:cs="Times New Roman"/>
      <w:color w:val="BE1C6D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="Times New Roman" w:cs="Times New Roman"/>
      <w:color w:val="7E1248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="Times New Roman" w:cs="Times New Roman"/>
      <w:i/>
      <w:iCs/>
      <w:color w:val="7E1248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="Times New Roman" w:cs="Times New Roman"/>
      <w:color w:val="3E3E3E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="Times New Roman" w:cs="Times New Roman"/>
      <w:i/>
      <w:iCs/>
      <w:color w:val="3E3E3E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sicParagraph" w:customStyle="1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styleId="BasicParagraphChar" w:customStyle="1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styleId="Aim-Twinkl" w:customStyle="1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styleId="Aim-TwinklChar" w:customStyle="1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styleId="Bullets-Twinkl" w:customStyle="1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styleId="Bullets-TwinklChar" w:customStyle="1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styleId="Heading1Char" w:customStyle="1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styleId="Heading2Char" w:customStyle="1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styleId="Heading3Char" w:customStyle="1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styleId="Heading4Char" w:customStyle="1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styleId="Heading4-Twinkl" w:customStyle="1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styleId="Heading4-TwinklChar" w:customStyle="1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styleId="NumberedBullets-Twinkl" w:customStyle="1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styleId="NumberedBullets-TwinklChar" w:customStyle="1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styleId="IndentedNumberedBullets-Twinkl" w:customStyle="1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styleId="IndentedNumberedBullets-TwinklChar" w:customStyle="1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styleId="PageNumbers-Twinkl" w:customStyle="1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styleId="PageNumbers-TwinklChar" w:customStyle="1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styleId="Heading5Char" w:customStyle="1">
    <w:name w:val="Heading 5 Char"/>
    <w:link w:val="Heading5"/>
    <w:uiPriority w:val="9"/>
    <w:rsid w:val="00874EB6"/>
    <w:rPr>
      <w:rFonts w:ascii="Tuffy" w:hAnsi="Tuffy" w:eastAsia="Times New Roman" w:cs="Times New Roman"/>
      <w:color w:val="BE1C6D"/>
      <w:sz w:val="22"/>
      <w:szCs w:val="22"/>
      <w:lang w:eastAsia="en-US"/>
    </w:rPr>
  </w:style>
  <w:style w:type="character" w:styleId="Heading6Char" w:customStyle="1">
    <w:name w:val="Heading 6 Char"/>
    <w:link w:val="Heading6"/>
    <w:uiPriority w:val="9"/>
    <w:rsid w:val="00874EB6"/>
    <w:rPr>
      <w:rFonts w:ascii="Tuffy" w:hAnsi="Tuffy" w:eastAsia="Times New Roman" w:cs="Times New Roman"/>
      <w:color w:val="7E1248"/>
      <w:sz w:val="22"/>
      <w:szCs w:val="22"/>
      <w:lang w:eastAsia="en-US"/>
    </w:rPr>
  </w:style>
  <w:style w:type="character" w:styleId="Heading7Char" w:customStyle="1">
    <w:name w:val="Heading 7 Char"/>
    <w:link w:val="Heading7"/>
    <w:uiPriority w:val="9"/>
    <w:rsid w:val="00874EB6"/>
    <w:rPr>
      <w:rFonts w:ascii="Tuffy" w:hAnsi="Tuffy" w:eastAsia="Times New Roman" w:cs="Times New Roman"/>
      <w:i/>
      <w:iCs/>
      <w:color w:val="7E1248"/>
      <w:sz w:val="22"/>
      <w:szCs w:val="22"/>
      <w:lang w:eastAsia="en-US"/>
    </w:rPr>
  </w:style>
  <w:style w:type="character" w:styleId="Heading8Char" w:customStyle="1">
    <w:name w:val="Heading 8 Char"/>
    <w:link w:val="Heading8"/>
    <w:uiPriority w:val="9"/>
    <w:rsid w:val="00874EB6"/>
    <w:rPr>
      <w:rFonts w:ascii="Tuffy" w:hAnsi="Tuffy" w:eastAsia="Times New Roman" w:cs="Times New Roman"/>
      <w:color w:val="3E3E3E"/>
      <w:sz w:val="21"/>
      <w:szCs w:val="21"/>
      <w:lang w:eastAsia="en-US"/>
    </w:rPr>
  </w:style>
  <w:style w:type="character" w:styleId="Heading9Char" w:customStyle="1">
    <w:name w:val="Heading 9 Char"/>
    <w:link w:val="Heading9"/>
    <w:uiPriority w:val="9"/>
    <w:rsid w:val="00874EB6"/>
    <w:rPr>
      <w:rFonts w:ascii="Tuffy" w:hAnsi="Tuffy" w:eastAsia="Times New Roman" w:cs="Times New Roman"/>
      <w:i/>
      <w:iCs/>
      <w:color w:val="3E3E3E"/>
      <w:sz w:val="21"/>
      <w:szCs w:val="21"/>
      <w:lang w:eastAsia="en-US"/>
    </w:rPr>
  </w:style>
  <w:style w:type="paragraph" w:styleId="Originals" w:customStyle="1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  <w:lang w:val="en-GB" w:eastAsia="en-GB"/>
    </w:rPr>
  </w:style>
  <w:style w:type="table" w:styleId="TableGrid">
    <w:name w:val="Table Grid"/>
    <w:basedOn w:val="TableNormal"/>
    <w:uiPriority w:val="99"/>
    <w:rsid w:val="007E7FD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Spacing">
    <w:name w:val="No Spacing"/>
    <w:uiPriority w:val="1"/>
    <w:qFormat/>
    <w:rsid w:val="0071597B"/>
    <w:pPr>
      <w:suppressAutoHyphens/>
      <w:autoSpaceDE w:val="0"/>
      <w:autoSpaceDN w:val="0"/>
      <w:adjustRightInd w:val="0"/>
      <w:jc w:val="both"/>
      <w:textAlignment w:val="center"/>
    </w:pPr>
    <w:rPr>
      <w:rFonts w:ascii="Twinkl" w:hAnsi="Twinkl" w:cs="Twinkl"/>
      <w:color w:val="1C1C1C"/>
      <w:sz w:val="26"/>
      <w:szCs w:val="26"/>
      <w:lang w:val="en-GB" w:eastAsia="en-GB"/>
    </w:rPr>
  </w:style>
  <w:style w:type="paragraph" w:styleId="paragraph" w:customStyle="1">
    <w:name w:val="paragraph"/>
    <w:basedOn w:val="Normal"/>
    <w:rsid w:val="00763D78"/>
    <w:pPr>
      <w:suppressAutoHyphens w:val="0"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 w:eastAsia="Times New Roman" w:cs="Times New Roman"/>
      <w:color w:val="auto"/>
      <w:sz w:val="24"/>
      <w:szCs w:val="24"/>
    </w:rPr>
  </w:style>
  <w:style w:type="character" w:styleId="normaltextrun" w:customStyle="1">
    <w:name w:val="normaltextrun"/>
    <w:basedOn w:val="DefaultParagraphFont"/>
    <w:rsid w:val="00763D78"/>
  </w:style>
  <w:style w:type="character" w:styleId="eop" w:customStyle="1">
    <w:name w:val="eop"/>
    <w:basedOn w:val="DefaultParagraphFont"/>
    <w:rsid w:val="00763D78"/>
  </w:style>
  <w:style w:type="character" w:styleId="Strong">
    <w:name w:val="Strong"/>
    <w:uiPriority w:val="22"/>
    <w:qFormat/>
    <w:rsid w:val="00FC620A"/>
    <w:rPr>
      <w:b/>
      <w:bCs/>
    </w:rPr>
  </w:style>
  <w:style w:type="character" w:styleId="Hyperlink">
    <w:name w:val="Hyperlink"/>
    <w:basedOn w:val="DefaultParagraphFont"/>
    <w:uiPriority w:val="99"/>
    <w:unhideWhenUsed/>
    <w:rsid w:val="00E734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34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7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9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9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3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2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4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36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5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73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9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02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20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9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8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6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5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0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5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35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4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2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/media/image3.png" Id="R21a38e54827b4284" /><Relationship Type="http://schemas.openxmlformats.org/officeDocument/2006/relationships/image" Target="/media/image6.png" Id="R678f8fcb18ba4983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%23Action\%23%23%23Working\%23Artwork%20Files\Activity%20Sheet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1FD09-A8BA-43A7-9150-16B9CA2D1AC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Activity%20Sheet%20Template%20Landscape.dotx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Sabine Drabble</dc:creator>
  <keywords/>
  <dc:description/>
  <lastModifiedBy>Robert Cottis</lastModifiedBy>
  <revision>134</revision>
  <lastPrinted>2023-04-19T18:22:00.0000000Z</lastPrinted>
  <dcterms:created xsi:type="dcterms:W3CDTF">2023-04-16T19:43:00.0000000Z</dcterms:created>
  <dcterms:modified xsi:type="dcterms:W3CDTF">2024-04-17T07:13:29.5760748Z</dcterms:modified>
</coreProperties>
</file>